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Макетная таблица"/>
      </w:tblPr>
      <w:tblGrid>
        <w:gridCol w:w="4848"/>
        <w:gridCol w:w="445"/>
        <w:gridCol w:w="4798"/>
        <w:gridCol w:w="399"/>
        <w:gridCol w:w="4908"/>
      </w:tblGrid>
      <w:tr w:rsidR="00CC0A8F" w:rsidRPr="008A63C1" w14:paraId="4308239D" w14:textId="77777777" w:rsidTr="004642F0">
        <w:trPr>
          <w:trHeight w:val="4140"/>
          <w:jc w:val="center"/>
        </w:trPr>
        <w:tc>
          <w:tcPr>
            <w:tcW w:w="4534" w:type="dxa"/>
            <w:vMerge w:val="restart"/>
            <w:tcBorders>
              <w:bottom w:val="nil"/>
            </w:tcBorders>
          </w:tcPr>
          <w:p w14:paraId="724CAD7D" w14:textId="301DF016" w:rsidR="007D43B3" w:rsidRPr="008A63C1" w:rsidRDefault="008A3F5F" w:rsidP="00990E76">
            <w:bookmarkStart w:id="0" w:name="_Hlk514276837"/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38531C77" wp14:editId="25FDD491">
                  <wp:simplePos x="0" y="0"/>
                  <wp:positionH relativeFrom="column">
                    <wp:posOffset>-450133</wp:posOffset>
                  </wp:positionH>
                  <wp:positionV relativeFrom="paragraph">
                    <wp:posOffset>-358968</wp:posOffset>
                  </wp:positionV>
                  <wp:extent cx="2932430" cy="3326047"/>
                  <wp:effectExtent l="0" t="0" r="1270" b="8255"/>
                  <wp:wrapNone/>
                  <wp:docPr id="319502466" name="Рисунок 1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58" b="7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2430" cy="33260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bookmarkEnd w:id="0"/>
          <w:p w14:paraId="17F5D680" w14:textId="696342FA" w:rsidR="007D5EE3" w:rsidRPr="007D5EE3" w:rsidRDefault="007D5EE3" w:rsidP="007D5EE3">
            <w:pPr>
              <w:rPr>
                <w:lang w:val="en-US"/>
              </w:rPr>
            </w:pPr>
          </w:p>
          <w:p w14:paraId="2CF04BCF" w14:textId="69D96B3B" w:rsidR="007D5EE3" w:rsidRPr="007D5EE3" w:rsidRDefault="007D5EE3" w:rsidP="007D5EE3"/>
          <w:p w14:paraId="203C6D2A" w14:textId="615000BE" w:rsidR="007D5EE3" w:rsidRPr="007D5EE3" w:rsidRDefault="007D5EE3" w:rsidP="007D5EE3"/>
          <w:p w14:paraId="027FAF88" w14:textId="00228796" w:rsidR="007D5EE3" w:rsidRPr="007D5EE3" w:rsidRDefault="00F27705" w:rsidP="007D5EE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714C3DB" wp14:editId="3E89342B">
                      <wp:simplePos x="0" y="0"/>
                      <wp:positionH relativeFrom="column">
                        <wp:posOffset>741984</wp:posOffset>
                      </wp:positionH>
                      <wp:positionV relativeFrom="paragraph">
                        <wp:posOffset>256318</wp:posOffset>
                      </wp:positionV>
                      <wp:extent cx="2343481" cy="2354000"/>
                      <wp:effectExtent l="190500" t="190500" r="190500" b="236855"/>
                      <wp:wrapNone/>
                      <wp:docPr id="1546950513" name="Стрелка: влево-ввер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2343481" cy="2354000"/>
                              </a:xfrm>
                              <a:prstGeom prst="leftUpArrow">
                                <a:avLst/>
                              </a:prstGeom>
                              <a:effectLst>
                                <a:glow rad="228600">
                                  <a:schemeClr val="accent3">
                                    <a:satMod val="175000"/>
                                    <a:alpha val="40000"/>
                                  </a:schemeClr>
                                </a:glow>
                                <a:softEdge rad="31750"/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2C9A95B" w14:textId="77777777" w:rsidR="00F27705" w:rsidRDefault="00F27705" w:rsidP="00F27705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7F41B800" w14:textId="77777777" w:rsidR="00F27705" w:rsidRPr="00F27705" w:rsidRDefault="00F27705" w:rsidP="00F27705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14C3DB" id="Стрелка: влево-вверх 5" o:spid="_x0000_s1026" style="position:absolute;margin-left:58.4pt;margin-top:20.2pt;width:184.55pt;height:185.35pt;rotation:18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43481,235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" adj="-11796480,,5400" path="m,1768130l585870,1182260r,292935l1464676,1475195r,-889325l1171741,585870,1757611,r585870,585870l2050546,585870r,1475195l585870,2061065r,292935l,1768130xe" fillcolor="#549e39 [3204]" strokecolor="#0c1708 [484]" strokeweight="1pt">
                      <v:stroke joinstyle="miter"/>
                      <v:formulas/>
                      <v:path arrowok="t" o:connecttype="custom" o:connectlocs="0,1768130;585870,1182260;585870,1475195;1464676,1475195;1464676,585870;1171741,585870;1757611,0;2343481,585870;2050546,585870;2050546,2061065;585870,2061065;585870,2354000;0,1768130" o:connectangles="0,0,0,0,0,0,0,0,0,0,0,0,0" textboxrect="0,0,2343481,2354000"/>
                      <v:textbox>
                        <w:txbxContent>
                          <w:p w14:paraId="32C9A95B" w14:textId="77777777" w:rsidR="00F27705" w:rsidRDefault="00F27705" w:rsidP="00F2770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  <w:p w14:paraId="7F41B800" w14:textId="77777777" w:rsidR="00F27705" w:rsidRPr="00F27705" w:rsidRDefault="00F27705" w:rsidP="00F2770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75F114" w14:textId="1B50A6FA" w:rsidR="007D5EE3" w:rsidRPr="007D5EE3" w:rsidRDefault="007D5EE3" w:rsidP="007D5EE3"/>
          <w:p w14:paraId="48DE0A85" w14:textId="77777777" w:rsidR="007D5EE3" w:rsidRPr="007D5EE3" w:rsidRDefault="007D5EE3" w:rsidP="007D5EE3"/>
          <w:p w14:paraId="6C102176" w14:textId="77777777" w:rsidR="007D5EE3" w:rsidRPr="007D5EE3" w:rsidRDefault="007D5EE3" w:rsidP="007D5EE3"/>
          <w:p w14:paraId="61479687" w14:textId="77777777" w:rsidR="007D5EE3" w:rsidRPr="007D5EE3" w:rsidRDefault="007D5EE3" w:rsidP="007D5EE3"/>
          <w:p w14:paraId="07D52EF8" w14:textId="77777777" w:rsidR="007D5EE3" w:rsidRPr="007D5EE3" w:rsidRDefault="007D5EE3" w:rsidP="007D5EE3"/>
          <w:p w14:paraId="40E05D21" w14:textId="77777777" w:rsidR="007D5EE3" w:rsidRPr="007D5EE3" w:rsidRDefault="007D5EE3" w:rsidP="007D5EE3"/>
          <w:p w14:paraId="2D277466" w14:textId="77777777" w:rsidR="007D5EE3" w:rsidRPr="00F27705" w:rsidRDefault="007D5EE3" w:rsidP="007D5EE3">
            <w:pPr>
              <w:rPr>
                <w:lang w:val="en-US"/>
              </w:rPr>
            </w:pPr>
          </w:p>
          <w:p w14:paraId="46A2DC9D" w14:textId="77777777" w:rsidR="007D5EE3" w:rsidRDefault="007D5EE3" w:rsidP="007D5EE3">
            <w:pPr>
              <w:widowControl w:val="0"/>
              <w:ind w:firstLine="709"/>
              <w:rPr>
                <w:color w:val="000000" w:themeColor="text1"/>
                <w:szCs w:val="28"/>
                <w:lang w:val="en-US"/>
              </w:rPr>
            </w:pPr>
          </w:p>
          <w:p w14:paraId="33C4E0FD" w14:textId="77777777" w:rsidR="007D5EE3" w:rsidRPr="00F27705" w:rsidRDefault="007D5EE3" w:rsidP="00F27705">
            <w:pPr>
              <w:widowControl w:val="0"/>
              <w:spacing w:after="0"/>
              <w:jc w:val="center"/>
              <w:rPr>
                <w:color w:val="549E39" w:themeColor="accent1"/>
                <w:sz w:val="28"/>
                <w:szCs w:val="40"/>
                <w:lang w:val="en-US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DA948FD" w14:textId="70F64BBF" w:rsidR="007D5EE3" w:rsidRPr="00F27705" w:rsidRDefault="007D5EE3" w:rsidP="00F27705">
            <w:pPr>
              <w:widowControl w:val="0"/>
              <w:spacing w:after="0"/>
              <w:jc w:val="center"/>
              <w:rPr>
                <w:color w:val="549E39" w:themeColor="accent1"/>
                <w:sz w:val="28"/>
                <w:szCs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27705">
              <w:rPr>
                <w:color w:val="549E39" w:themeColor="accent1"/>
                <w:sz w:val="28"/>
                <w:szCs w:val="4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 борьбе с пожарами следует проводить пожарную профилактику, которая должна включать комплекс мероприятий, направленных на предотвращение возникновения лесных пожаров, ограничение их распространения, своевременное обнаружение очагов огня.</w:t>
            </w:r>
          </w:p>
          <w:p w14:paraId="56725D82" w14:textId="18750260" w:rsidR="007D5EE3" w:rsidRPr="007D5EE3" w:rsidRDefault="007D5EE3" w:rsidP="007D5EE3">
            <w:pPr>
              <w:ind w:firstLine="720"/>
            </w:pPr>
          </w:p>
        </w:tc>
        <w:tc>
          <w:tcPr>
            <w:tcW w:w="416" w:type="dxa"/>
            <w:tcBorders>
              <w:bottom w:val="nil"/>
            </w:tcBorders>
          </w:tcPr>
          <w:p w14:paraId="7C7A1E23" w14:textId="77777777" w:rsidR="00CC0A8F" w:rsidRPr="008A63C1" w:rsidRDefault="00CC0A8F" w:rsidP="005F0F31">
            <w:pPr>
              <w:rPr>
                <w:noProof/>
              </w:rPr>
            </w:pPr>
          </w:p>
        </w:tc>
        <w:tc>
          <w:tcPr>
            <w:tcW w:w="4487" w:type="dxa"/>
            <w:tcBorders>
              <w:bottom w:val="nil"/>
            </w:tcBorders>
          </w:tcPr>
          <w:p w14:paraId="247A934A" w14:textId="77777777" w:rsidR="009A2AB9" w:rsidRDefault="009A2AB9" w:rsidP="00F37523">
            <w:pPr>
              <w:pStyle w:val="2"/>
            </w:pPr>
          </w:p>
          <w:p w14:paraId="73E323B7" w14:textId="56A21E8B" w:rsidR="00206405" w:rsidRDefault="009A2AB9" w:rsidP="009A2AB9">
            <w:pPr>
              <w:pStyle w:val="2"/>
              <w:jc w:val="center"/>
              <w:rPr>
                <w:lang w:val="en-US"/>
              </w:rPr>
            </w:pPr>
            <w:r w:rsidRPr="009A2AB9">
              <w:t>Сохранение объектов лесного фонда России может быть достигнуто путем изменения вида пользования, запрещения изъятия лесного фонда из среды обитания.</w:t>
            </w:r>
          </w:p>
          <w:p w14:paraId="46AD67CC" w14:textId="50686EE4" w:rsidR="00332364" w:rsidRPr="00332364" w:rsidRDefault="00332364" w:rsidP="00332364">
            <w:pPr>
              <w:jc w:val="center"/>
              <w:rPr>
                <w:b/>
                <w:bCs/>
                <w:color w:val="0033CC"/>
                <w:sz w:val="22"/>
                <w:szCs w:val="24"/>
              </w:rPr>
            </w:pPr>
            <w:r w:rsidRPr="00332364">
              <w:rPr>
                <w:b/>
                <w:bCs/>
                <w:color w:val="0033CC"/>
                <w:sz w:val="22"/>
                <w:szCs w:val="24"/>
              </w:rPr>
              <w:t>Пример с сайта ЗакажиРаботу.РФ</w:t>
            </w:r>
          </w:p>
          <w:p w14:paraId="6BDE1F2F" w14:textId="08D2475E" w:rsidR="00CC0A8F" w:rsidRPr="008A63C1" w:rsidRDefault="00CC0A8F" w:rsidP="00990E76">
            <w:pPr>
              <w:pStyle w:val="af"/>
            </w:pPr>
          </w:p>
        </w:tc>
        <w:tc>
          <w:tcPr>
            <w:tcW w:w="373" w:type="dxa"/>
            <w:tcBorders>
              <w:bottom w:val="nil"/>
            </w:tcBorders>
          </w:tcPr>
          <w:p w14:paraId="435F4A15" w14:textId="77777777" w:rsidR="00CC0A8F" w:rsidRPr="008A63C1" w:rsidRDefault="00CC0A8F" w:rsidP="005F0F31">
            <w:pPr>
              <w:rPr>
                <w:noProof/>
              </w:rPr>
            </w:pPr>
          </w:p>
        </w:tc>
        <w:tc>
          <w:tcPr>
            <w:tcW w:w="4590" w:type="dxa"/>
            <w:vMerge w:val="restart"/>
            <w:tcBorders>
              <w:bottom w:val="nil"/>
            </w:tcBorders>
          </w:tcPr>
          <w:p w14:paraId="39A9D2C8" w14:textId="77777777" w:rsidR="00CC0A8F" w:rsidRPr="008A63C1" w:rsidRDefault="00CC0A8F" w:rsidP="005F0F31">
            <w:pPr>
              <w:rPr>
                <w:noProof/>
              </w:rPr>
            </w:pPr>
          </w:p>
        </w:tc>
      </w:tr>
      <w:tr w:rsidR="00CC0A8F" w:rsidRPr="008A63C1" w14:paraId="7D734F51" w14:textId="77777777" w:rsidTr="004642F0">
        <w:trPr>
          <w:trHeight w:val="450"/>
          <w:jc w:val="center"/>
        </w:trPr>
        <w:tc>
          <w:tcPr>
            <w:tcW w:w="4534" w:type="dxa"/>
            <w:vMerge/>
          </w:tcPr>
          <w:p w14:paraId="2A4B1986" w14:textId="77777777" w:rsidR="00CC0A8F" w:rsidRPr="008A63C1" w:rsidRDefault="00CC0A8F" w:rsidP="005F0F31">
            <w:pPr>
              <w:rPr>
                <w:noProof/>
              </w:rPr>
            </w:pPr>
          </w:p>
        </w:tc>
        <w:tc>
          <w:tcPr>
            <w:tcW w:w="416" w:type="dxa"/>
          </w:tcPr>
          <w:p w14:paraId="1E1EFB34" w14:textId="77777777" w:rsidR="00CC0A8F" w:rsidRPr="008A63C1" w:rsidRDefault="00CC0A8F" w:rsidP="005F0F31">
            <w:pPr>
              <w:rPr>
                <w:noProof/>
              </w:rPr>
            </w:pPr>
          </w:p>
        </w:tc>
        <w:tc>
          <w:tcPr>
            <w:tcW w:w="4487" w:type="dxa"/>
          </w:tcPr>
          <w:p w14:paraId="2597C558" w14:textId="77777777" w:rsidR="00CC0A8F" w:rsidRPr="008A63C1" w:rsidRDefault="00CC0A8F" w:rsidP="005F0F31">
            <w:pPr>
              <w:rPr>
                <w:rFonts w:eastAsia="Century Gothic"/>
                <w:b/>
                <w:noProof/>
                <w:color w:val="FFFFFF"/>
                <w:sz w:val="24"/>
              </w:rPr>
            </w:pPr>
          </w:p>
        </w:tc>
        <w:tc>
          <w:tcPr>
            <w:tcW w:w="373" w:type="dxa"/>
          </w:tcPr>
          <w:p w14:paraId="4A7A9770" w14:textId="77777777" w:rsidR="00CC0A8F" w:rsidRPr="008A63C1" w:rsidRDefault="00CC0A8F" w:rsidP="005F0F31">
            <w:pPr>
              <w:rPr>
                <w:noProof/>
              </w:rPr>
            </w:pPr>
          </w:p>
        </w:tc>
        <w:tc>
          <w:tcPr>
            <w:tcW w:w="4590" w:type="dxa"/>
            <w:vMerge/>
          </w:tcPr>
          <w:p w14:paraId="5C106EB0" w14:textId="77777777" w:rsidR="00CC0A8F" w:rsidRPr="008A63C1" w:rsidRDefault="00CC0A8F" w:rsidP="005F0F31">
            <w:pPr>
              <w:rPr>
                <w:sz w:val="21"/>
              </w:rPr>
            </w:pPr>
          </w:p>
        </w:tc>
      </w:tr>
      <w:tr w:rsidR="00CC0A8F" w:rsidRPr="008A63C1" w14:paraId="3CBFF967" w14:textId="77777777" w:rsidTr="001C55B6">
        <w:trPr>
          <w:trHeight w:val="3312"/>
          <w:jc w:val="center"/>
        </w:trPr>
        <w:tc>
          <w:tcPr>
            <w:tcW w:w="4534" w:type="dxa"/>
            <w:vMerge/>
          </w:tcPr>
          <w:p w14:paraId="4BB6E085" w14:textId="77777777" w:rsidR="00CC0A8F" w:rsidRPr="008A63C1" w:rsidRDefault="00CC0A8F" w:rsidP="005F0F31">
            <w:pPr>
              <w:rPr>
                <w:noProof/>
              </w:rPr>
            </w:pPr>
          </w:p>
        </w:tc>
        <w:tc>
          <w:tcPr>
            <w:tcW w:w="5276" w:type="dxa"/>
            <w:gridSpan w:val="3"/>
            <w:vMerge w:val="restart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41D01F2A" w14:textId="77777777" w:rsidR="00CC0A8F" w:rsidRPr="008A63C1" w:rsidRDefault="00CC0A8F" w:rsidP="004642F0">
            <w:pPr>
              <w:pStyle w:val="af4"/>
              <w:rPr>
                <w:noProof/>
              </w:rPr>
            </w:pPr>
          </w:p>
        </w:tc>
        <w:tc>
          <w:tcPr>
            <w:tcW w:w="4590" w:type="dxa"/>
            <w:vMerge/>
            <w:tcBorders>
              <w:bottom w:val="nil"/>
            </w:tcBorders>
          </w:tcPr>
          <w:p w14:paraId="684867B8" w14:textId="77777777" w:rsidR="00CC0A8F" w:rsidRPr="008A63C1" w:rsidRDefault="00CC0A8F" w:rsidP="005F0F31">
            <w:pPr>
              <w:rPr>
                <w:sz w:val="21"/>
              </w:rPr>
            </w:pPr>
          </w:p>
        </w:tc>
      </w:tr>
      <w:tr w:rsidR="004642F0" w:rsidRPr="008A63C1" w14:paraId="44D5619E" w14:textId="77777777" w:rsidTr="00C46111">
        <w:trPr>
          <w:trHeight w:val="2304"/>
          <w:jc w:val="center"/>
        </w:trPr>
        <w:tc>
          <w:tcPr>
            <w:tcW w:w="4534" w:type="dxa"/>
            <w:vMerge/>
          </w:tcPr>
          <w:p w14:paraId="2BCFAC0D" w14:textId="77777777" w:rsidR="004642F0" w:rsidRPr="008A63C1" w:rsidRDefault="004642F0" w:rsidP="005F0F31">
            <w:pPr>
              <w:rPr>
                <w:noProof/>
              </w:rPr>
            </w:pPr>
          </w:p>
        </w:tc>
        <w:tc>
          <w:tcPr>
            <w:tcW w:w="5276" w:type="dxa"/>
            <w:gridSpan w:val="3"/>
            <w:vMerge/>
          </w:tcPr>
          <w:p w14:paraId="59083B13" w14:textId="77777777" w:rsidR="004642F0" w:rsidRPr="008A63C1" w:rsidRDefault="004642F0" w:rsidP="005F0F31">
            <w:pPr>
              <w:rPr>
                <w:noProof/>
              </w:rPr>
            </w:pPr>
          </w:p>
        </w:tc>
        <w:tc>
          <w:tcPr>
            <w:tcW w:w="4590" w:type="dxa"/>
            <w:vAlign w:val="center"/>
          </w:tcPr>
          <w:p w14:paraId="2BCF2544" w14:textId="115697FB" w:rsidR="007D43B3" w:rsidRPr="008A63C1" w:rsidRDefault="009A2AB9" w:rsidP="00F37523">
            <w:pPr>
              <w:pStyle w:val="a4"/>
            </w:pPr>
            <w:r w:rsidRPr="009A2AB9">
              <w:t>Меры по сохранению лесов России</w:t>
            </w:r>
          </w:p>
        </w:tc>
      </w:tr>
    </w:tbl>
    <w:p w14:paraId="490EC1EA" w14:textId="6AFABC7D" w:rsidR="00CC0A8F" w:rsidRPr="008A63C1" w:rsidRDefault="00CC0A8F" w:rsidP="00C46111">
      <w:r w:rsidRPr="008A63C1">
        <w:rPr>
          <w:lang w:bidi="ru-RU"/>
        </w:rPr>
        <w:br w:type="page"/>
      </w:r>
    </w:p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Макетная таблица"/>
      </w:tblPr>
      <w:tblGrid>
        <w:gridCol w:w="4848"/>
        <w:gridCol w:w="445"/>
        <w:gridCol w:w="4812"/>
        <w:gridCol w:w="385"/>
        <w:gridCol w:w="4908"/>
      </w:tblGrid>
      <w:tr w:rsidR="00346FFA" w:rsidRPr="009A2AB9" w14:paraId="1FAB5938" w14:textId="77777777" w:rsidTr="004642F0">
        <w:trPr>
          <w:trHeight w:val="3330"/>
          <w:jc w:val="center"/>
        </w:trPr>
        <w:tc>
          <w:tcPr>
            <w:tcW w:w="4534" w:type="dxa"/>
            <w:tcBorders>
              <w:bottom w:val="nil"/>
            </w:tcBorders>
          </w:tcPr>
          <w:p w14:paraId="56320DD7" w14:textId="77777777" w:rsidR="00346FFA" w:rsidRPr="008A63C1" w:rsidRDefault="00346FFA" w:rsidP="00B67824">
            <w:pPr>
              <w:rPr>
                <w:noProof/>
              </w:rPr>
            </w:pPr>
          </w:p>
        </w:tc>
        <w:tc>
          <w:tcPr>
            <w:tcW w:w="416" w:type="dxa"/>
            <w:vMerge w:val="restart"/>
          </w:tcPr>
          <w:p w14:paraId="5949D728" w14:textId="77777777" w:rsidR="00346FFA" w:rsidRPr="008A63C1" w:rsidRDefault="00346FFA" w:rsidP="00B67824">
            <w:pPr>
              <w:rPr>
                <w:noProof/>
              </w:rPr>
            </w:pPr>
          </w:p>
        </w:tc>
        <w:tc>
          <w:tcPr>
            <w:tcW w:w="4500" w:type="dxa"/>
            <w:vMerge w:val="restart"/>
          </w:tcPr>
          <w:p w14:paraId="00D00283" w14:textId="06194143" w:rsidR="00B67824" w:rsidRPr="009A2AB9" w:rsidRDefault="009A2AB9" w:rsidP="00F37523">
            <w:pPr>
              <w:pStyle w:val="1"/>
              <w:rPr>
                <w:rStyle w:val="10"/>
                <w:b/>
                <w:sz w:val="24"/>
                <w:szCs w:val="20"/>
              </w:rPr>
            </w:pPr>
            <w:r w:rsidRPr="009A2AB9">
              <w:rPr>
                <w:sz w:val="24"/>
                <w:szCs w:val="20"/>
              </w:rPr>
              <w:t>Мероприятия, разрабатываемые государством, должны быть направлены на</w:t>
            </w:r>
          </w:p>
          <w:p w14:paraId="09D953CA" w14:textId="77777777" w:rsidR="009A2AB9" w:rsidRPr="009A2AB9" w:rsidRDefault="009A2AB9" w:rsidP="009A2AB9">
            <w:pPr>
              <w:pStyle w:val="a6"/>
              <w:widowControl w:val="0"/>
              <w:numPr>
                <w:ilvl w:val="0"/>
                <w:numId w:val="9"/>
              </w:numPr>
              <w:spacing w:line="276" w:lineRule="auto"/>
              <w:ind w:left="549"/>
              <w:rPr>
                <w:color w:val="000000" w:themeColor="text1"/>
                <w:sz w:val="22"/>
                <w:szCs w:val="32"/>
                <w:shd w:val="clear" w:color="auto" w:fill="FFFFFF"/>
              </w:rPr>
            </w:pPr>
            <w:r w:rsidRPr="009A2AB9">
              <w:rPr>
                <w:color w:val="000000" w:themeColor="text1"/>
                <w:sz w:val="22"/>
                <w:szCs w:val="32"/>
                <w:shd w:val="clear" w:color="auto" w:fill="FFFFFF"/>
              </w:rPr>
              <w:t>рациональное использование лесов;</w:t>
            </w:r>
          </w:p>
          <w:p w14:paraId="71702DDE" w14:textId="77777777" w:rsidR="009A2AB9" w:rsidRPr="009A2AB9" w:rsidRDefault="009A2AB9" w:rsidP="009A2AB9">
            <w:pPr>
              <w:pStyle w:val="a6"/>
              <w:widowControl w:val="0"/>
              <w:numPr>
                <w:ilvl w:val="0"/>
                <w:numId w:val="9"/>
              </w:numPr>
              <w:spacing w:line="276" w:lineRule="auto"/>
              <w:ind w:left="549"/>
              <w:rPr>
                <w:color w:val="000000" w:themeColor="text1"/>
                <w:sz w:val="22"/>
                <w:szCs w:val="32"/>
                <w:shd w:val="clear" w:color="auto" w:fill="FFFFFF"/>
              </w:rPr>
            </w:pPr>
            <w:r w:rsidRPr="009A2AB9">
              <w:rPr>
                <w:color w:val="000000" w:themeColor="text1"/>
                <w:sz w:val="22"/>
                <w:szCs w:val="32"/>
                <w:shd w:val="clear" w:color="auto" w:fill="FFFFFF"/>
              </w:rPr>
              <w:t>повышение доходов от использования лесных ресурсов;</w:t>
            </w:r>
          </w:p>
          <w:p w14:paraId="779C9468" w14:textId="77777777" w:rsidR="009A2AB9" w:rsidRPr="009A2AB9" w:rsidRDefault="009A2AB9" w:rsidP="009A2AB9">
            <w:pPr>
              <w:pStyle w:val="a6"/>
              <w:widowControl w:val="0"/>
              <w:numPr>
                <w:ilvl w:val="0"/>
                <w:numId w:val="9"/>
              </w:numPr>
              <w:spacing w:line="276" w:lineRule="auto"/>
              <w:ind w:left="549"/>
              <w:rPr>
                <w:color w:val="000000" w:themeColor="text1"/>
                <w:sz w:val="22"/>
                <w:szCs w:val="32"/>
                <w:shd w:val="clear" w:color="auto" w:fill="FFFFFF"/>
              </w:rPr>
            </w:pPr>
            <w:r w:rsidRPr="009A2AB9">
              <w:rPr>
                <w:color w:val="000000" w:themeColor="text1"/>
                <w:sz w:val="22"/>
                <w:szCs w:val="32"/>
                <w:shd w:val="clear" w:color="auto" w:fill="FFFFFF"/>
              </w:rPr>
              <w:t>своевременное и качественное воспроизводство лесов;</w:t>
            </w:r>
          </w:p>
          <w:p w14:paraId="4CF6563D" w14:textId="77777777" w:rsidR="009A2AB9" w:rsidRPr="009A2AB9" w:rsidRDefault="009A2AB9" w:rsidP="009A2AB9">
            <w:pPr>
              <w:pStyle w:val="a6"/>
              <w:widowControl w:val="0"/>
              <w:numPr>
                <w:ilvl w:val="0"/>
                <w:numId w:val="9"/>
              </w:numPr>
              <w:spacing w:line="276" w:lineRule="auto"/>
              <w:ind w:left="549"/>
              <w:rPr>
                <w:color w:val="000000" w:themeColor="text1"/>
                <w:sz w:val="22"/>
                <w:szCs w:val="32"/>
                <w:shd w:val="clear" w:color="auto" w:fill="FFFFFF"/>
              </w:rPr>
            </w:pPr>
            <w:r w:rsidRPr="009A2AB9">
              <w:rPr>
                <w:color w:val="000000" w:themeColor="text1"/>
                <w:sz w:val="22"/>
                <w:szCs w:val="32"/>
                <w:shd w:val="clear" w:color="auto" w:fill="FFFFFF"/>
              </w:rPr>
              <w:t>сохранение квалифицированных рабочих мест;</w:t>
            </w:r>
          </w:p>
          <w:p w14:paraId="215730C3" w14:textId="77777777" w:rsidR="009A2AB9" w:rsidRPr="009A2AB9" w:rsidRDefault="009A2AB9" w:rsidP="009A2AB9">
            <w:pPr>
              <w:pStyle w:val="a6"/>
              <w:widowControl w:val="0"/>
              <w:numPr>
                <w:ilvl w:val="0"/>
                <w:numId w:val="9"/>
              </w:numPr>
              <w:spacing w:line="276" w:lineRule="auto"/>
              <w:ind w:left="549"/>
              <w:rPr>
                <w:color w:val="000000" w:themeColor="text1"/>
                <w:sz w:val="22"/>
                <w:szCs w:val="32"/>
                <w:shd w:val="clear" w:color="auto" w:fill="FFFFFF"/>
              </w:rPr>
            </w:pPr>
            <w:r w:rsidRPr="009A2AB9">
              <w:rPr>
                <w:color w:val="000000" w:themeColor="text1"/>
                <w:sz w:val="22"/>
                <w:szCs w:val="32"/>
                <w:shd w:val="clear" w:color="auto" w:fill="FFFFFF"/>
              </w:rPr>
              <w:t>рост технического и технологического производств;</w:t>
            </w:r>
          </w:p>
          <w:p w14:paraId="3506F515" w14:textId="28707E4C" w:rsidR="00346FFA" w:rsidRPr="009A2AB9" w:rsidRDefault="009A2AB9" w:rsidP="009A2AB9">
            <w:pPr>
              <w:pStyle w:val="a6"/>
              <w:widowControl w:val="0"/>
              <w:numPr>
                <w:ilvl w:val="0"/>
                <w:numId w:val="9"/>
              </w:numPr>
              <w:spacing w:line="276" w:lineRule="auto"/>
              <w:ind w:left="549"/>
              <w:rPr>
                <w:color w:val="000000" w:themeColor="text1"/>
                <w:szCs w:val="28"/>
                <w:shd w:val="clear" w:color="auto" w:fill="FFFFFF"/>
              </w:rPr>
            </w:pPr>
            <w:r w:rsidRPr="009A2AB9">
              <w:rPr>
                <w:color w:val="000000" w:themeColor="text1"/>
                <w:sz w:val="22"/>
                <w:szCs w:val="32"/>
                <w:shd w:val="clear" w:color="auto" w:fill="FFFFFF"/>
              </w:rPr>
              <w:t>внедрение инноваций, восстановление производства основных видов лесной продукции.</w:t>
            </w:r>
          </w:p>
        </w:tc>
        <w:tc>
          <w:tcPr>
            <w:tcW w:w="360" w:type="dxa"/>
            <w:vMerge w:val="restart"/>
          </w:tcPr>
          <w:p w14:paraId="66F4FC45" w14:textId="77777777" w:rsidR="00346FFA" w:rsidRPr="008A63C1" w:rsidRDefault="00346FFA" w:rsidP="00B67824">
            <w:pPr>
              <w:rPr>
                <w:noProof/>
              </w:rPr>
            </w:pPr>
          </w:p>
        </w:tc>
        <w:tc>
          <w:tcPr>
            <w:tcW w:w="4590" w:type="dxa"/>
            <w:tcBorders>
              <w:bottom w:val="nil"/>
            </w:tcBorders>
            <w:vAlign w:val="center"/>
          </w:tcPr>
          <w:p w14:paraId="4542E644" w14:textId="77777777" w:rsidR="00346FFA" w:rsidRDefault="009A2AB9" w:rsidP="00F37523">
            <w:pPr>
              <w:pStyle w:val="21"/>
              <w:rPr>
                <w:b w:val="0"/>
                <w:bCs/>
                <w:sz w:val="28"/>
                <w:szCs w:val="48"/>
              </w:rPr>
            </w:pPr>
            <w:r w:rsidRPr="009A2AB9">
              <w:rPr>
                <w:b w:val="0"/>
                <w:bCs/>
                <w:sz w:val="28"/>
                <w:szCs w:val="48"/>
              </w:rPr>
              <w:t>Для решения проблемы выбросов в атмосферу токсичных газов, пыли, отрицательно влияющих на лесные экосистемы в России, нужно строить больше очистных сооружений и внедрять новые малоотходные технологии.</w:t>
            </w:r>
          </w:p>
          <w:p w14:paraId="5F7ED482" w14:textId="3ACFDB02" w:rsidR="00332364" w:rsidRPr="00332364" w:rsidRDefault="00332364" w:rsidP="00332364">
            <w:pPr>
              <w:jc w:val="center"/>
              <w:rPr>
                <w:b/>
                <w:bCs/>
                <w:color w:val="0033CC"/>
                <w:sz w:val="22"/>
                <w:szCs w:val="24"/>
              </w:rPr>
            </w:pPr>
            <w:r w:rsidRPr="00332364">
              <w:rPr>
                <w:b/>
                <w:bCs/>
                <w:color w:val="0033CC"/>
                <w:sz w:val="22"/>
                <w:szCs w:val="24"/>
              </w:rPr>
              <w:t>Пример с сайта ЗакажиРаботу.РФ</w:t>
            </w:r>
          </w:p>
        </w:tc>
      </w:tr>
      <w:tr w:rsidR="00346FFA" w:rsidRPr="009A2AB9" w14:paraId="43EB0B37" w14:textId="77777777" w:rsidTr="004642F0">
        <w:trPr>
          <w:trHeight w:val="369"/>
          <w:jc w:val="center"/>
        </w:trPr>
        <w:tc>
          <w:tcPr>
            <w:tcW w:w="4534" w:type="dxa"/>
          </w:tcPr>
          <w:p w14:paraId="0B8A7298" w14:textId="77777777" w:rsidR="00346FFA" w:rsidRPr="008A63C1" w:rsidRDefault="00346FFA" w:rsidP="00B67824">
            <w:pPr>
              <w:rPr>
                <w:noProof/>
              </w:rPr>
            </w:pPr>
          </w:p>
        </w:tc>
        <w:tc>
          <w:tcPr>
            <w:tcW w:w="416" w:type="dxa"/>
            <w:vMerge/>
          </w:tcPr>
          <w:p w14:paraId="595ADC00" w14:textId="77777777" w:rsidR="00346FFA" w:rsidRPr="008A63C1" w:rsidRDefault="00346FFA" w:rsidP="00B67824">
            <w:pPr>
              <w:rPr>
                <w:noProof/>
              </w:rPr>
            </w:pPr>
          </w:p>
        </w:tc>
        <w:tc>
          <w:tcPr>
            <w:tcW w:w="4500" w:type="dxa"/>
            <w:vMerge/>
          </w:tcPr>
          <w:p w14:paraId="0DB6E157" w14:textId="77777777" w:rsidR="00346FFA" w:rsidRPr="008A63C1" w:rsidRDefault="00346FFA" w:rsidP="00B67824">
            <w:pPr>
              <w:rPr>
                <w:rFonts w:eastAsia="Century Gothic"/>
                <w:b/>
                <w:noProof/>
                <w:color w:val="FFFFFF"/>
                <w:sz w:val="24"/>
              </w:rPr>
            </w:pPr>
          </w:p>
        </w:tc>
        <w:tc>
          <w:tcPr>
            <w:tcW w:w="360" w:type="dxa"/>
            <w:vMerge/>
          </w:tcPr>
          <w:p w14:paraId="3BEF8B51" w14:textId="77777777" w:rsidR="00346FFA" w:rsidRPr="008A63C1" w:rsidRDefault="00346FFA" w:rsidP="00B67824">
            <w:pPr>
              <w:rPr>
                <w:noProof/>
              </w:rPr>
            </w:pPr>
          </w:p>
        </w:tc>
        <w:tc>
          <w:tcPr>
            <w:tcW w:w="4590" w:type="dxa"/>
          </w:tcPr>
          <w:p w14:paraId="6FC06B8E" w14:textId="77777777" w:rsidR="00346FFA" w:rsidRPr="009A2AB9" w:rsidRDefault="00346FFA" w:rsidP="00346FFA">
            <w:pPr>
              <w:pStyle w:val="af4"/>
              <w:rPr>
                <w:bCs/>
                <w:sz w:val="28"/>
                <w:szCs w:val="48"/>
              </w:rPr>
            </w:pPr>
          </w:p>
        </w:tc>
      </w:tr>
      <w:tr w:rsidR="004642F0" w:rsidRPr="008A63C1" w14:paraId="79B38873" w14:textId="77777777" w:rsidTr="001C55B6">
        <w:trPr>
          <w:trHeight w:val="1872"/>
          <w:jc w:val="center"/>
        </w:trPr>
        <w:tc>
          <w:tcPr>
            <w:tcW w:w="4534" w:type="dxa"/>
            <w:vMerge w:val="restart"/>
          </w:tcPr>
          <w:p w14:paraId="11685412" w14:textId="1D83994A" w:rsidR="009A2AB9" w:rsidRDefault="008A6950" w:rsidP="009A2AB9">
            <w:pPr>
              <w:widowControl w:val="0"/>
              <w:jc w:val="center"/>
              <w:rPr>
                <w:color w:val="000000" w:themeColor="text1"/>
                <w:szCs w:val="28"/>
                <w:shd w:val="clear" w:color="auto" w:fill="FFFFFF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607262B" wp14:editId="51921F89">
                  <wp:simplePos x="0" y="0"/>
                  <wp:positionH relativeFrom="column">
                    <wp:posOffset>-486051</wp:posOffset>
                  </wp:positionH>
                  <wp:positionV relativeFrom="paragraph">
                    <wp:posOffset>594469</wp:posOffset>
                  </wp:positionV>
                  <wp:extent cx="3551583" cy="3944731"/>
                  <wp:effectExtent l="57150" t="95250" r="10795" b="55880"/>
                  <wp:wrapNone/>
                  <wp:docPr id="1673619457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2" r:lo="rId13" r:qs="rId14" r:cs="rId15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A2AB9">
              <w:rPr>
                <w:color w:val="000000" w:themeColor="text1"/>
                <w:szCs w:val="28"/>
              </w:rPr>
              <w:t xml:space="preserve">Лес – </w:t>
            </w:r>
            <w:r w:rsidR="009A2AB9" w:rsidRPr="00902912">
              <w:rPr>
                <w:color w:val="000000" w:themeColor="text1"/>
                <w:szCs w:val="28"/>
              </w:rPr>
              <w:t>сложная э</w:t>
            </w:r>
            <w:r w:rsidR="009A2AB9">
              <w:rPr>
                <w:color w:val="000000" w:themeColor="text1"/>
                <w:szCs w:val="28"/>
              </w:rPr>
              <w:t xml:space="preserve">кологическая система, нуждающаяся в </w:t>
            </w:r>
            <w:r w:rsidR="009A2AB9" w:rsidRPr="00902912">
              <w:rPr>
                <w:color w:val="000000" w:themeColor="text1"/>
                <w:szCs w:val="28"/>
              </w:rPr>
              <w:t>постоянной охра</w:t>
            </w:r>
            <w:r w:rsidR="009A2AB9">
              <w:rPr>
                <w:color w:val="000000" w:themeColor="text1"/>
                <w:szCs w:val="28"/>
              </w:rPr>
              <w:t xml:space="preserve">не </w:t>
            </w:r>
            <w:r w:rsidR="009A2AB9" w:rsidRPr="00902912">
              <w:rPr>
                <w:color w:val="000000" w:themeColor="text1"/>
                <w:szCs w:val="28"/>
              </w:rPr>
              <w:t>и наблюде</w:t>
            </w:r>
            <w:r w:rsidR="009A2AB9">
              <w:rPr>
                <w:color w:val="000000" w:themeColor="text1"/>
                <w:szCs w:val="28"/>
              </w:rPr>
              <w:t>нии</w:t>
            </w:r>
            <w:r w:rsidR="009A2AB9" w:rsidRPr="00902912">
              <w:rPr>
                <w:color w:val="000000" w:themeColor="text1"/>
                <w:szCs w:val="28"/>
              </w:rPr>
              <w:t>.</w:t>
            </w:r>
          </w:p>
          <w:p w14:paraId="2B1A14B9" w14:textId="3AFB0C6F" w:rsidR="00B67824" w:rsidRPr="008A63C1" w:rsidRDefault="00B67824" w:rsidP="00F37523">
            <w:pPr>
              <w:pStyle w:val="1"/>
              <w:rPr>
                <w:rStyle w:val="10"/>
                <w:b/>
              </w:rPr>
            </w:pPr>
          </w:p>
          <w:p w14:paraId="0123ECD2" w14:textId="71B08FA5" w:rsidR="004642F0" w:rsidRPr="008A63C1" w:rsidRDefault="004642F0" w:rsidP="00990E76"/>
        </w:tc>
        <w:tc>
          <w:tcPr>
            <w:tcW w:w="416" w:type="dxa"/>
            <w:vMerge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A40F806" w14:textId="77777777" w:rsidR="004642F0" w:rsidRPr="008A63C1" w:rsidRDefault="004642F0" w:rsidP="00B67824">
            <w:pPr>
              <w:pStyle w:val="af4"/>
              <w:jc w:val="center"/>
              <w:rPr>
                <w:noProof/>
              </w:rPr>
            </w:pPr>
          </w:p>
        </w:tc>
        <w:tc>
          <w:tcPr>
            <w:tcW w:w="4500" w:type="dxa"/>
            <w:vMerge/>
            <w:vAlign w:val="center"/>
          </w:tcPr>
          <w:p w14:paraId="0977DFD1" w14:textId="77777777" w:rsidR="004642F0" w:rsidRPr="008A63C1" w:rsidRDefault="004642F0" w:rsidP="00B67824">
            <w:pPr>
              <w:pStyle w:val="af4"/>
              <w:jc w:val="center"/>
              <w:rPr>
                <w:noProof/>
              </w:rPr>
            </w:pPr>
          </w:p>
        </w:tc>
        <w:tc>
          <w:tcPr>
            <w:tcW w:w="360" w:type="dxa"/>
            <w:vMerge/>
            <w:vAlign w:val="center"/>
          </w:tcPr>
          <w:p w14:paraId="56D20780" w14:textId="77777777" w:rsidR="004642F0" w:rsidRPr="008A63C1" w:rsidRDefault="004642F0" w:rsidP="00B67824">
            <w:pPr>
              <w:pStyle w:val="af4"/>
              <w:jc w:val="center"/>
              <w:rPr>
                <w:noProof/>
              </w:rPr>
            </w:pPr>
          </w:p>
        </w:tc>
        <w:tc>
          <w:tcPr>
            <w:tcW w:w="4590" w:type="dxa"/>
            <w:vMerge w:val="restart"/>
          </w:tcPr>
          <w:p w14:paraId="5276AAA4" w14:textId="6CC283F3" w:rsidR="00B67824" w:rsidRPr="008A63C1" w:rsidRDefault="00C77857" w:rsidP="00F37523">
            <w:pPr>
              <w:pStyle w:val="1"/>
              <w:rPr>
                <w:rStyle w:val="10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D4CF14B" wp14:editId="69733E33">
                      <wp:simplePos x="0" y="0"/>
                      <wp:positionH relativeFrom="column">
                        <wp:posOffset>92572</wp:posOffset>
                      </wp:positionH>
                      <wp:positionV relativeFrom="paragraph">
                        <wp:posOffset>99336</wp:posOffset>
                      </wp:positionV>
                      <wp:extent cx="2990574" cy="808382"/>
                      <wp:effectExtent l="0" t="0" r="19685" b="10795"/>
                      <wp:wrapNone/>
                      <wp:docPr id="672273830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0574" cy="808382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2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71A21C4" w14:textId="7C430414" w:rsidR="00C77857" w:rsidRDefault="00C77857" w:rsidP="00C77857">
                                  <w:pPr>
                                    <w:jc w:val="center"/>
                                  </w:pPr>
                                  <w:r w:rsidRPr="00902912">
                                    <w:rPr>
                                      <w:color w:val="000000" w:themeColor="text1"/>
                                      <w:szCs w:val="28"/>
                                    </w:rPr>
                                    <w:t xml:space="preserve">С целью устранения проблемы замусоривания лесов России древесными остатками при заготовке древесины </w:t>
                                  </w:r>
                                  <w:r>
                                    <w:rPr>
                                      <w:color w:val="000000" w:themeColor="text1"/>
                                      <w:szCs w:val="28"/>
                                    </w:rPr>
                                    <w:t>бытовым мусором необходимо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4CF14B" id="Прямоугольник: скругленные углы 2" o:spid="_x0000_s1027" style="position:absolute;margin-left:7.3pt;margin-top:7.8pt;width:235.5pt;height:63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" fillcolor="#87ca6e [2164]" strokecolor="#549e39 [3204]" strokeweight=".5pt">
                      <v:fill color2="#6dbf4f [2612]" rotate="t" colors="0 #aacfa2;.5 #9ec495;1 #8dbf81" focus="100%" type="gradient">
                        <o:fill v:ext="view" type="gradientUnscaled"/>
                      </v:fill>
                      <v:stroke joinstyle="miter"/>
                      <v:textbox>
                        <w:txbxContent>
                          <w:p w14:paraId="471A21C4" w14:textId="7C430414" w:rsidR="00C77857" w:rsidRDefault="00C77857" w:rsidP="00C77857">
                            <w:pPr>
                              <w:jc w:val="center"/>
                            </w:pPr>
                            <w:r w:rsidRPr="00902912">
                              <w:rPr>
                                <w:color w:val="000000" w:themeColor="text1"/>
                                <w:szCs w:val="28"/>
                              </w:rPr>
                              <w:t xml:space="preserve">С целью устранения проблемы замусоривания лесов России древесными остатками при заготовке древесины </w:t>
                            </w:r>
                            <w:r>
                              <w:rPr>
                                <w:color w:val="000000" w:themeColor="text1"/>
                                <w:szCs w:val="28"/>
                              </w:rPr>
                              <w:t>бытовым мусором необходимо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38291B2E" w14:textId="4D6BA949" w:rsidR="004642F0" w:rsidRPr="008A63C1" w:rsidRDefault="004642F0" w:rsidP="00990E76"/>
          <w:p w14:paraId="1C04835D" w14:textId="57F8696E" w:rsidR="00B67824" w:rsidRPr="008A63C1" w:rsidRDefault="00AA04D7" w:rsidP="00F37523">
            <w:pPr>
              <w:pStyle w:val="1"/>
              <w:rPr>
                <w:rStyle w:val="10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F188F5" wp14:editId="64AB8CED">
                      <wp:simplePos x="0" y="0"/>
                      <wp:positionH relativeFrom="column">
                        <wp:posOffset>455129</wp:posOffset>
                      </wp:positionH>
                      <wp:positionV relativeFrom="paragraph">
                        <wp:posOffset>231941</wp:posOffset>
                      </wp:positionV>
                      <wp:extent cx="2292626" cy="348974"/>
                      <wp:effectExtent l="0" t="0" r="0" b="0"/>
                      <wp:wrapNone/>
                      <wp:docPr id="687132733" name="Стрелка: вниз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626" cy="348974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accent1">
                                  <a:alpha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5A04C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: вниз 3" o:spid="_x0000_s1026" type="#_x0000_t67" style="position:absolute;margin-left:35.85pt;margin-top:18.25pt;width:180.5pt;height:27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" adj="10800" fillcolor="#549e39 [3204]" stroked="f">
                      <v:fill opacity="32896f"/>
                    </v:shape>
                  </w:pict>
                </mc:Fallback>
              </mc:AlternateContent>
            </w:r>
          </w:p>
          <w:p w14:paraId="74303D7B" w14:textId="11CE1B2B" w:rsidR="00B67824" w:rsidRPr="008A63C1" w:rsidRDefault="00711B00" w:rsidP="00990E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AF4F48C" wp14:editId="7C0DCEE1">
                      <wp:simplePos x="0" y="0"/>
                      <wp:positionH relativeFrom="column">
                        <wp:posOffset>2459010</wp:posOffset>
                      </wp:positionH>
                      <wp:positionV relativeFrom="paragraph">
                        <wp:posOffset>1682876</wp:posOffset>
                      </wp:positionV>
                      <wp:extent cx="827405" cy="491562"/>
                      <wp:effectExtent l="0" t="3492" r="7302" b="7303"/>
                      <wp:wrapNone/>
                      <wp:docPr id="1866195332" name="Стрелка: изогнута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827405" cy="491562"/>
                              </a:xfrm>
                              <a:prstGeom prst="bentArrow">
                                <a:avLst>
                                  <a:gd name="adj1" fmla="val 46296"/>
                                  <a:gd name="adj2" fmla="val 50000"/>
                                  <a:gd name="adj3" fmla="val 50000"/>
                                  <a:gd name="adj4" fmla="val 43750"/>
                                </a:avLst>
                              </a:prstGeom>
                              <a:solidFill>
                                <a:schemeClr val="accent3"/>
                              </a:solidFill>
                              <a:ln>
                                <a:noFill/>
                              </a:ln>
                              <a:effectLst>
                                <a:softEdge rad="12700"/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B4945" id="Стрелка: изогнутая 4" o:spid="_x0000_s1026" style="position:absolute;margin-left:193.6pt;margin-top:132.5pt;width:65.15pt;height:38.7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27405,491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" path="m,491562l,347053c,228280,96285,131995,215058,131995r366566,-1l581624,,827405,245781,581624,491562r,-131994l227574,359568r,l227574,491562,,491562xe" fillcolor="#c0cf3a [3206]" stroked="f">
                      <v:path arrowok="t" o:connecttype="custom" o:connectlocs="0,491562;0,347053;215058,131995;581624,131994;581624,0;827405,245781;581624,491562;581624,359568;227574,359568;227574,359568;227574,491562;0,491562" o:connectangles="0,0,0,0,0,0,0,0,0,0,0,0"/>
                    </v:shape>
                  </w:pict>
                </mc:Fallback>
              </mc:AlternateContent>
            </w:r>
            <w:r w:rsidR="0016622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190A86" wp14:editId="680BB0BA">
                      <wp:simplePos x="0" y="0"/>
                      <wp:positionH relativeFrom="column">
                        <wp:posOffset>34235</wp:posOffset>
                      </wp:positionH>
                      <wp:positionV relativeFrom="paragraph">
                        <wp:posOffset>637347</wp:posOffset>
                      </wp:positionV>
                      <wp:extent cx="827405" cy="497840"/>
                      <wp:effectExtent l="0" t="6667" r="4127" b="4128"/>
                      <wp:wrapNone/>
                      <wp:docPr id="2030310855" name="Стрелка: изогнута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 flipV="1">
                                <a:off x="0" y="0"/>
                                <a:ext cx="827405" cy="497840"/>
                              </a:xfrm>
                              <a:prstGeom prst="bentArrow">
                                <a:avLst>
                                  <a:gd name="adj1" fmla="val 46296"/>
                                  <a:gd name="adj2" fmla="val 50000"/>
                                  <a:gd name="adj3" fmla="val 50000"/>
                                  <a:gd name="adj4" fmla="val 43750"/>
                                </a:avLst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  <a:effectLst>
                                <a:softEdge rad="12700"/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743734" id="Стрелка: изогнутая 4" o:spid="_x0000_s1026" style="position:absolute;margin-left:2.7pt;margin-top:50.2pt;width:65.15pt;height:39.2pt;rotation:-90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27405,497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" path="m,497840l,351485c,231195,97515,133680,217805,133680r360680,l578485,,827405,248920,578485,497840r,-133680l230480,364160r,l230480,497840,,497840xe" fillcolor="#8ab833 [3205]" stroked="f">
                      <v:path arrowok="t" o:connecttype="custom" o:connectlocs="0,497840;0,351485;217805,133680;578485,133680;578485,0;827405,248920;578485,497840;578485,364160;230480,364160;230480,364160;230480,497840;0,497840" o:connectangles="0,0,0,0,0,0,0,0,0,0,0,0"/>
                    </v:shape>
                  </w:pict>
                </mc:Fallback>
              </mc:AlternateContent>
            </w:r>
            <w:r w:rsidR="00AA0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21655CC" wp14:editId="160FCFA0">
                      <wp:simplePos x="0" y="0"/>
                      <wp:positionH relativeFrom="column">
                        <wp:posOffset>577215</wp:posOffset>
                      </wp:positionH>
                      <wp:positionV relativeFrom="paragraph">
                        <wp:posOffset>321945</wp:posOffset>
                      </wp:positionV>
                      <wp:extent cx="2609850" cy="565150"/>
                      <wp:effectExtent l="0" t="0" r="0" b="6350"/>
                      <wp:wrapNone/>
                      <wp:docPr id="550293419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850" cy="5651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  <a:effectLst>
                                <a:softEdge rad="31750"/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36B804" w14:textId="0AF06964" w:rsidR="00C77857" w:rsidRPr="00902912" w:rsidRDefault="00C77857" w:rsidP="0016622E">
                                  <w:pPr>
                                    <w:widowControl w:val="0"/>
                                    <w:spacing w:before="80" w:after="0"/>
                                    <w:jc w:val="center"/>
                                    <w:rPr>
                                      <w:color w:val="000000" w:themeColor="text1"/>
                                      <w:szCs w:val="28"/>
                                    </w:rPr>
                                  </w:pPr>
                                  <w:r w:rsidRPr="00902912">
                                    <w:rPr>
                                      <w:color w:val="000000" w:themeColor="text1"/>
                                      <w:szCs w:val="28"/>
                                    </w:rPr>
                                    <w:t>Контролировать исполнение правил заготовки древесины</w:t>
                                  </w:r>
                                </w:p>
                                <w:p w14:paraId="1FE494BD" w14:textId="7AE430F2" w:rsidR="00C77857" w:rsidRDefault="00C77857" w:rsidP="00AA04D7">
                                  <w:pPr>
                                    <w:spacing w:after="0"/>
                                    <w:jc w:val="right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1655CC" id="_x0000_s1028" style="position:absolute;margin-left:45.45pt;margin-top:25.35pt;width:205.5pt;height:4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" fillcolor="#8ab833 [3205]" stroked="f">
                      <v:textbox>
                        <w:txbxContent>
                          <w:p w14:paraId="1F36B804" w14:textId="0AF06964" w:rsidR="00C77857" w:rsidRPr="00902912" w:rsidRDefault="00C77857" w:rsidP="0016622E">
                            <w:pPr>
                              <w:widowControl w:val="0"/>
                              <w:spacing w:before="80" w:after="0"/>
                              <w:jc w:val="center"/>
                              <w:rPr>
                                <w:color w:val="000000" w:themeColor="text1"/>
                                <w:szCs w:val="28"/>
                              </w:rPr>
                            </w:pPr>
                            <w:r w:rsidRPr="00902912">
                              <w:rPr>
                                <w:color w:val="000000" w:themeColor="text1"/>
                                <w:szCs w:val="28"/>
                              </w:rPr>
                              <w:t>Контролировать исполнение правил заготовки древесины</w:t>
                            </w:r>
                          </w:p>
                          <w:p w14:paraId="1FE494BD" w14:textId="7AE430F2" w:rsidR="00C77857" w:rsidRDefault="00C77857" w:rsidP="00AA04D7">
                            <w:pPr>
                              <w:spacing w:after="0"/>
                              <w:jc w:val="right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A0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8831C83" wp14:editId="331AF57D">
                      <wp:simplePos x="0" y="0"/>
                      <wp:positionH relativeFrom="column">
                        <wp:posOffset>110020</wp:posOffset>
                      </wp:positionH>
                      <wp:positionV relativeFrom="paragraph">
                        <wp:posOffset>1372953</wp:posOffset>
                      </wp:positionV>
                      <wp:extent cx="2609933" cy="565426"/>
                      <wp:effectExtent l="0" t="0" r="0" b="6350"/>
                      <wp:wrapNone/>
                      <wp:docPr id="2124495853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933" cy="56542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/>
                              </a:solidFill>
                              <a:ln>
                                <a:noFill/>
                              </a:ln>
                              <a:effectLst>
                                <a:softEdge rad="31750"/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55BCC8E" w14:textId="3EADCE94" w:rsidR="00AA04D7" w:rsidRDefault="002F09C6" w:rsidP="002F09C6">
                                  <w:pPr>
                                    <w:spacing w:after="0"/>
                                    <w:jc w:val="center"/>
                                  </w:pPr>
                                  <w:r w:rsidRPr="002F09C6">
                                    <w:rPr>
                                      <w:color w:val="000000" w:themeColor="text1"/>
                                      <w:szCs w:val="28"/>
                                    </w:rPr>
                                    <w:t>Устанавливать контейнеры для сбора бытового мусора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831C83" id="_x0000_s1029" style="position:absolute;margin-left:8.65pt;margin-top:108.1pt;width:205.5pt;height:4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" fillcolor="#c0cf3a [3206]" stroked="f">
                      <v:textbox>
                        <w:txbxContent>
                          <w:p w14:paraId="155BCC8E" w14:textId="3EADCE94" w:rsidR="00AA04D7" w:rsidRDefault="002F09C6" w:rsidP="002F09C6">
                            <w:pPr>
                              <w:spacing w:after="0"/>
                              <w:jc w:val="center"/>
                            </w:pPr>
                            <w:r w:rsidRPr="002F09C6">
                              <w:rPr>
                                <w:color w:val="000000" w:themeColor="text1"/>
                                <w:szCs w:val="28"/>
                              </w:rPr>
                              <w:t>Устанавливать контейнеры для сбора бытового мусора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A0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1F2FC2" wp14:editId="01B6A441">
                      <wp:simplePos x="0" y="0"/>
                      <wp:positionH relativeFrom="column">
                        <wp:posOffset>742121</wp:posOffset>
                      </wp:positionH>
                      <wp:positionV relativeFrom="paragraph">
                        <wp:posOffset>2408748</wp:posOffset>
                      </wp:positionV>
                      <wp:extent cx="2609933" cy="565426"/>
                      <wp:effectExtent l="0" t="0" r="0" b="6350"/>
                      <wp:wrapNone/>
                      <wp:docPr id="271073836" name="Прямоугольник: скругленные угл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9933" cy="56542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4"/>
                              </a:solidFill>
                              <a:ln>
                                <a:noFill/>
                              </a:ln>
                              <a:effectLst>
                                <a:softEdge rad="31750"/>
                              </a:effectLst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986480" w14:textId="4F064995" w:rsidR="00AA04D7" w:rsidRDefault="002F09C6" w:rsidP="002F09C6">
                                  <w:pPr>
                                    <w:spacing w:after="0"/>
                                    <w:jc w:val="center"/>
                                  </w:pPr>
                                  <w:r w:rsidRPr="002F09C6">
                                    <w:rPr>
                                      <w:color w:val="000000" w:themeColor="text1"/>
                                      <w:szCs w:val="28"/>
                                    </w:rPr>
                                    <w:t>Проводить очистку замусоренных лесов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1F2FC2" id="_x0000_s1030" style="position:absolute;margin-left:58.45pt;margin-top:189.65pt;width:205.5pt;height:4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" fillcolor="#029676 [3207]" stroked="f">
                      <v:textbox>
                        <w:txbxContent>
                          <w:p w14:paraId="3D986480" w14:textId="4F064995" w:rsidR="00AA04D7" w:rsidRDefault="002F09C6" w:rsidP="002F09C6">
                            <w:pPr>
                              <w:spacing w:after="0"/>
                              <w:jc w:val="center"/>
                            </w:pPr>
                            <w:r w:rsidRPr="002F09C6">
                              <w:rPr>
                                <w:color w:val="000000" w:themeColor="text1"/>
                                <w:szCs w:val="28"/>
                              </w:rPr>
                              <w:t>Проводить очистку замусоренных лесов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4642F0" w:rsidRPr="008A63C1" w14:paraId="7C9B81F6" w14:textId="77777777" w:rsidTr="004642F0">
        <w:trPr>
          <w:trHeight w:val="432"/>
          <w:jc w:val="center"/>
        </w:trPr>
        <w:tc>
          <w:tcPr>
            <w:tcW w:w="4534" w:type="dxa"/>
            <w:vMerge/>
          </w:tcPr>
          <w:p w14:paraId="77868BDA" w14:textId="77777777" w:rsidR="004642F0" w:rsidRPr="008A63C1" w:rsidRDefault="004642F0" w:rsidP="00B67824">
            <w:pPr>
              <w:rPr>
                <w:noProof/>
              </w:rPr>
            </w:pPr>
          </w:p>
        </w:tc>
        <w:tc>
          <w:tcPr>
            <w:tcW w:w="416" w:type="dxa"/>
            <w:vMerge/>
          </w:tcPr>
          <w:p w14:paraId="7FB00F92" w14:textId="77777777" w:rsidR="004642F0" w:rsidRPr="008A63C1" w:rsidRDefault="004642F0" w:rsidP="00B67824">
            <w:pPr>
              <w:rPr>
                <w:noProof/>
              </w:rPr>
            </w:pPr>
          </w:p>
        </w:tc>
        <w:tc>
          <w:tcPr>
            <w:tcW w:w="4500" w:type="dxa"/>
          </w:tcPr>
          <w:p w14:paraId="20524B1A" w14:textId="77777777" w:rsidR="004642F0" w:rsidRPr="008A63C1" w:rsidRDefault="004642F0" w:rsidP="00C46111">
            <w:pPr>
              <w:rPr>
                <w:noProof/>
              </w:rPr>
            </w:pPr>
          </w:p>
        </w:tc>
        <w:tc>
          <w:tcPr>
            <w:tcW w:w="360" w:type="dxa"/>
            <w:vMerge/>
          </w:tcPr>
          <w:p w14:paraId="1017F00D" w14:textId="77777777" w:rsidR="004642F0" w:rsidRPr="008A63C1" w:rsidRDefault="004642F0" w:rsidP="00B67824">
            <w:pPr>
              <w:rPr>
                <w:noProof/>
              </w:rPr>
            </w:pPr>
          </w:p>
        </w:tc>
        <w:tc>
          <w:tcPr>
            <w:tcW w:w="4590" w:type="dxa"/>
            <w:vMerge/>
          </w:tcPr>
          <w:p w14:paraId="0160E0C4" w14:textId="77777777" w:rsidR="004642F0" w:rsidRPr="008A63C1" w:rsidRDefault="004642F0" w:rsidP="004642F0">
            <w:pPr>
              <w:rPr>
                <w:sz w:val="21"/>
              </w:rPr>
            </w:pPr>
          </w:p>
        </w:tc>
      </w:tr>
      <w:tr w:rsidR="004642F0" w:rsidRPr="008A63C1" w14:paraId="752B99C6" w14:textId="77777777" w:rsidTr="004642F0">
        <w:trPr>
          <w:trHeight w:val="4032"/>
          <w:jc w:val="center"/>
        </w:trPr>
        <w:tc>
          <w:tcPr>
            <w:tcW w:w="4534" w:type="dxa"/>
            <w:vMerge/>
          </w:tcPr>
          <w:p w14:paraId="74D5B480" w14:textId="77777777" w:rsidR="004642F0" w:rsidRPr="008A63C1" w:rsidRDefault="004642F0" w:rsidP="00B67824">
            <w:pPr>
              <w:rPr>
                <w:noProof/>
              </w:rPr>
            </w:pPr>
          </w:p>
        </w:tc>
        <w:tc>
          <w:tcPr>
            <w:tcW w:w="416" w:type="dxa"/>
            <w:vMerge/>
          </w:tcPr>
          <w:p w14:paraId="457A7ABA" w14:textId="77777777" w:rsidR="004642F0" w:rsidRPr="008A63C1" w:rsidRDefault="004642F0" w:rsidP="00B67824">
            <w:pPr>
              <w:rPr>
                <w:noProof/>
              </w:rPr>
            </w:pPr>
          </w:p>
        </w:tc>
        <w:tc>
          <w:tcPr>
            <w:tcW w:w="4500" w:type="dxa"/>
          </w:tcPr>
          <w:p w14:paraId="06C2FE87" w14:textId="77777777" w:rsidR="004642F0" w:rsidRPr="008A63C1" w:rsidRDefault="004642F0" w:rsidP="00C46111">
            <w:pPr>
              <w:rPr>
                <w:noProof/>
              </w:rPr>
            </w:pPr>
          </w:p>
        </w:tc>
        <w:tc>
          <w:tcPr>
            <w:tcW w:w="360" w:type="dxa"/>
            <w:vMerge/>
          </w:tcPr>
          <w:p w14:paraId="01AB2311" w14:textId="77777777" w:rsidR="004642F0" w:rsidRPr="008A63C1" w:rsidRDefault="004642F0" w:rsidP="00B67824">
            <w:pPr>
              <w:rPr>
                <w:noProof/>
              </w:rPr>
            </w:pPr>
          </w:p>
        </w:tc>
        <w:tc>
          <w:tcPr>
            <w:tcW w:w="4590" w:type="dxa"/>
            <w:vMerge/>
          </w:tcPr>
          <w:p w14:paraId="1D6CE220" w14:textId="77777777" w:rsidR="004642F0" w:rsidRPr="008A63C1" w:rsidRDefault="004642F0" w:rsidP="004642F0">
            <w:pPr>
              <w:rPr>
                <w:sz w:val="21"/>
              </w:rPr>
            </w:pPr>
          </w:p>
        </w:tc>
      </w:tr>
    </w:tbl>
    <w:p w14:paraId="24B741F5" w14:textId="77777777" w:rsidR="00B67824" w:rsidRPr="008A63C1" w:rsidRDefault="00B67824" w:rsidP="00C46111"/>
    <w:sectPr w:rsidR="00B67824" w:rsidRPr="008A63C1" w:rsidSect="008A63C1">
      <w:headerReference w:type="default" r:id="rId17"/>
      <w:headerReference w:type="first" r:id="rId18"/>
      <w:pgSz w:w="16838" w:h="11906" w:orient="landscape" w:code="9"/>
      <w:pgMar w:top="720" w:right="720" w:bottom="576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ED7AF" w14:textId="77777777" w:rsidR="002330F2" w:rsidRDefault="002330F2" w:rsidP="00D210FA">
      <w:pPr>
        <w:spacing w:after="0"/>
      </w:pPr>
      <w:r>
        <w:separator/>
      </w:r>
    </w:p>
  </w:endnote>
  <w:endnote w:type="continuationSeparator" w:id="0">
    <w:p w14:paraId="30FD6909" w14:textId="77777777" w:rsidR="002330F2" w:rsidRDefault="002330F2" w:rsidP="00D210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78100" w14:textId="77777777" w:rsidR="002330F2" w:rsidRDefault="002330F2" w:rsidP="00D210FA">
      <w:pPr>
        <w:spacing w:after="0"/>
      </w:pPr>
      <w:r>
        <w:separator/>
      </w:r>
    </w:p>
  </w:footnote>
  <w:footnote w:type="continuationSeparator" w:id="0">
    <w:p w14:paraId="20C247F7" w14:textId="77777777" w:rsidR="002330F2" w:rsidRDefault="002330F2" w:rsidP="00D210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50F67" w14:textId="77777777" w:rsidR="00CC0A8F" w:rsidRDefault="00346FFA">
    <w:pPr>
      <w:pStyle w:val="af0"/>
    </w:pPr>
    <w:r>
      <w:rPr>
        <w:noProof/>
        <w:lang w:bidi="ru-RU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6127FAB1" wp14:editId="6FEC408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9582912" cy="7315200"/>
              <wp:effectExtent l="0" t="0" r="1905" b="0"/>
              <wp:wrapNone/>
              <wp:docPr id="63" name="Группа 6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82912" cy="7315200"/>
                        <a:chOff x="0" y="0"/>
                        <a:chExt cx="9584575" cy="7311044"/>
                      </a:xfrm>
                    </wpg:grpSpPr>
                    <wps:wsp>
                      <wps:cNvPr id="45" name="Прямоугольник 45" descr="Внутри изображения, вверху слева"/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108960" cy="2410640"/>
                        </a:xfrm>
                        <a:prstGeom prst="rect">
                          <a:avLst/>
                        </a:prstGeom>
                        <a:blipFill dpi="0" rotWithShape="0">
                          <a:blip r:embed="rId1"/>
                          <a:srcRect/>
                          <a:stretch>
                            <a:fillRect l="-765" t="-3605" r="-16421" b="-728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D8D452" w14:textId="77777777" w:rsidR="00CC0A8F" w:rsidRDefault="00CC0A8F" w:rsidP="00CC0A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47" name="Группа 1"/>
                      <wpg:cNvGrpSpPr/>
                      <wpg:grpSpPr>
                        <a:xfrm rot="10800000">
                          <a:off x="0" y="2477193"/>
                          <a:ext cx="3108960" cy="137160"/>
                          <a:chOff x="0" y="2433178"/>
                          <a:chExt cx="3047999" cy="986297"/>
                        </a:xfrm>
                      </wpg:grpSpPr>
                      <wps:wsp>
                        <wps:cNvPr id="48" name="Прямоугольник 48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Прямоугольник 49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рямоугольник 50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55" name="Группа 55"/>
                      <wpg:cNvGrpSpPr/>
                      <wpg:grpSpPr>
                        <a:xfrm rot="10800000">
                          <a:off x="6475615" y="2394066"/>
                          <a:ext cx="3108960" cy="137160"/>
                          <a:chOff x="0" y="2433178"/>
                          <a:chExt cx="3047999" cy="986297"/>
                        </a:xfrm>
                      </wpg:grpSpPr>
                      <wps:wsp>
                        <wps:cNvPr id="56" name="Прямоугольник 56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рямоугольник 57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Прямоугольник 59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51" name="Группа 1"/>
                      <wpg:cNvGrpSpPr/>
                      <wpg:grpSpPr>
                        <a:xfrm rot="10800000">
                          <a:off x="3241964" y="4148051"/>
                          <a:ext cx="3108960" cy="137160"/>
                          <a:chOff x="0" y="2433178"/>
                          <a:chExt cx="3047999" cy="986297"/>
                        </a:xfrm>
                      </wpg:grpSpPr>
                      <wps:wsp>
                        <wps:cNvPr id="52" name="Прямоугольник 52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Прямоугольник 53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Прямоугольник 54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46" name="Прямоугольник 46" descr="Внутри центрального изображения"/>
                      <wps:cNvSpPr>
                        <a:spLocks noChangeAspect="1"/>
                      </wps:cNvSpPr>
                      <wps:spPr>
                        <a:xfrm rot="10800000">
                          <a:off x="3241964" y="4339244"/>
                          <a:ext cx="3105578" cy="2971800"/>
                        </a:xfrm>
                        <a:prstGeom prst="rect">
                          <a:avLst/>
                        </a:prstGeom>
                        <a:blipFill dpi="0" rotWithShape="0">
                          <a:blip r:embed="rId2"/>
                          <a:srcRect/>
                          <a:stretch>
                            <a:fillRect l="-4000" t="-12" r="1000" b="4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F84E49" w14:textId="71CDDCAF" w:rsidR="00736990" w:rsidRDefault="00736990" w:rsidP="007369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95300</wp14:pctWidth>
              </wp14:sizeRelH>
              <wp14:sizeRelV relativeFrom="page">
                <wp14:pctHeight>94100</wp14:pctHeight>
              </wp14:sizeRelV>
            </wp:anchor>
          </w:drawing>
        </mc:Choice>
        <mc:Fallback>
          <w:pict>
            <v:group w14:anchorId="6127FAB1" id="Группа 63" o:spid="_x0000_s1031" alt="&quot;&quot;" style="position:absolute;margin-left:0;margin-top:0;width:754.55pt;height:8in;z-index:-251646976;mso-width-percent:953;mso-height-percent:941;mso-position-horizontal:center;mso-position-horizontal-relative:page;mso-position-vertical:center;mso-position-vertical-relative:page;mso-width-percent:953;mso-height-percent:941" coordsize="95845,7311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">
              <v:rect id="Прямоугольник 45" o:spid="_x0000_s1032" alt="Внутри изображения, вверху слева" style="position:absolute;width:31089;height:24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" stroked="f" strokeweight="1pt">
                <v:fill r:id="rId3" o:title="Внутри изображения, вверху слева" recolor="t" type="frame"/>
                <o:lock v:ext="edit" aspectratio="t"/>
                <v:textbox>
                  <w:txbxContent>
                    <w:p w14:paraId="58D8D452" w14:textId="77777777" w:rsidR="00CC0A8F" w:rsidRDefault="00CC0A8F" w:rsidP="00CC0A8F">
                      <w:pPr>
                        <w:jc w:val="center"/>
                      </w:pPr>
                    </w:p>
                  </w:txbxContent>
                </v:textbox>
              </v:rect>
              <v:group id="Группа 1" o:spid="_x0000_s1033" style="position:absolute;top:24771;width:31089;height:1372;rotation:180" coordorigin=",24331" coordsize="30479,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">
                <v:rect id="Прямоугольник 48" o:spid="_x0000_s1034" style="position:absolute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" fillcolor="#8ab833 [3205]" stroked="f" strokeweight="1pt"/>
                <v:rect id="Прямоугольник 49" o:spid="_x0000_s1035" style="position:absolute;left:10443;top:24331;width:9596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" fillcolor="#029676 [3207]" stroked="f" strokeweight="1pt"/>
                <v:rect id="Прямоугольник 50" o:spid="_x0000_s1036" style="position:absolute;left:20630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" fillcolor="#455f51 [3215]" stroked="f" strokeweight="1pt"/>
              </v:group>
              <v:group id="Группа 55" o:spid="_x0000_s1037" style="position:absolute;left:64756;top:23940;width:31089;height:1372;rotation:180" coordorigin=",24331" coordsize="30479,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">
                <v:rect id="Прямоугольник 56" o:spid="_x0000_s1038" style="position:absolute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" fillcolor="#8ab833 [3205]" stroked="f" strokeweight="1pt"/>
                <v:rect id="Прямоугольник 57" o:spid="_x0000_s1039" style="position:absolute;left:10443;top:24331;width:9596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" fillcolor="#029676 [3207]" stroked="f" strokeweight="1pt"/>
                <v:rect id="Прямоугольник 59" o:spid="_x0000_s1040" style="position:absolute;left:20630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" fillcolor="#455f51 [3215]" stroked="f" strokeweight="1pt"/>
              </v:group>
              <v:group id="Группа 1" o:spid="_x0000_s1041" style="position:absolute;left:32419;top:41480;width:31090;height:1372;rotation:180" coordorigin=",24331" coordsize="30479,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">
                <v:rect id="Прямоугольник 52" o:spid="_x0000_s1042" style="position:absolute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" fillcolor="#8ab833 [3205]" stroked="f" strokeweight="1pt"/>
                <v:rect id="Прямоугольник 53" o:spid="_x0000_s1043" style="position:absolute;left:10443;top:24331;width:9596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" fillcolor="#029676 [3207]" stroked="f" strokeweight="1pt"/>
                <v:rect id="Прямоугольник 54" o:spid="_x0000_s1044" style="position:absolute;left:20630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" fillcolor="#455f51 [3215]" stroked="f" strokeweight="1pt"/>
              </v:group>
              <v:rect id="Прямоугольник 46" o:spid="_x0000_s1045" alt="Внутри центрального изображения" style="position:absolute;left:32419;top:43392;width:31056;height:2971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" stroked="f" strokeweight="1pt">
                <v:fill r:id="rId4" o:title="Внутри центрального изображения" recolor="t" type="frame"/>
                <o:lock v:ext="edit" aspectratio="t"/>
                <v:textbox>
                  <w:txbxContent>
                    <w:p w14:paraId="16F84E49" w14:textId="71CDDCAF" w:rsidR="00736990" w:rsidRDefault="00736990" w:rsidP="00736990">
                      <w:pPr>
                        <w:jc w:val="center"/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lang w:bidi="ru-RU"/>
      </w:rPr>
      <w:t>`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B2F2C" w14:textId="77777777" w:rsidR="00D210FA" w:rsidRDefault="004642F0">
    <w:pPr>
      <w:pStyle w:val="af0"/>
    </w:pPr>
    <w:r>
      <w:rPr>
        <w:noProof/>
        <w:lang w:bidi="ru-RU"/>
      </w:rPr>
      <mc:AlternateContent>
        <mc:Choice Requires="wpg">
          <w:drawing>
            <wp:anchor distT="0" distB="0" distL="114300" distR="114300" simplePos="0" relativeHeight="251671552" behindDoc="1" locked="0" layoutInCell="1" allowOverlap="1" wp14:anchorId="6127FAB3" wp14:editId="18632D8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9585456" cy="7319350"/>
              <wp:effectExtent l="0" t="0" r="1905" b="0"/>
              <wp:wrapNone/>
              <wp:docPr id="65" name="Группа 6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585456" cy="7319350"/>
                        <a:chOff x="0" y="0"/>
                        <a:chExt cx="9585456" cy="7319350"/>
                      </a:xfrm>
                    </wpg:grpSpPr>
                    <wps:wsp>
                      <wps:cNvPr id="18" name="Прямоугольник 18"/>
                      <wps:cNvSpPr/>
                      <wps:spPr>
                        <a:xfrm>
                          <a:off x="3241964" y="0"/>
                          <a:ext cx="3108791" cy="2861936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26" name="Группа 26" descr="Элементы оформления" title="Оформление переднего плана"/>
                      <wpg:cNvGrpSpPr>
                        <a:grpSpLocks noChangeAspect="1"/>
                      </wpg:cNvGrpSpPr>
                      <wpg:grpSpPr>
                        <a:xfrm>
                          <a:off x="6475615" y="0"/>
                          <a:ext cx="3108791" cy="5275330"/>
                          <a:chOff x="-1" y="0"/>
                          <a:chExt cx="3235326" cy="5493036"/>
                        </a:xfrm>
                      </wpg:grpSpPr>
                      <wps:wsp>
                        <wps:cNvPr id="27" name="Прямоугольник 27"/>
                        <wps:cNvSpPr/>
                        <wps:spPr>
                          <a:xfrm rot="10800000">
                            <a:off x="1981200" y="0"/>
                            <a:ext cx="1218565" cy="1372235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рямоугольник 28"/>
                        <wps:cNvSpPr/>
                        <wps:spPr>
                          <a:xfrm rot="10800000">
                            <a:off x="228600" y="3093720"/>
                            <a:ext cx="609600" cy="610235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Прямоугольник 29"/>
                        <wps:cNvSpPr/>
                        <wps:spPr>
                          <a:xfrm rot="10800000">
                            <a:off x="609600" y="350520"/>
                            <a:ext cx="762000" cy="76327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Прямоугольник 30" descr="Ребенок с мелом " title="Изображение на переднем плане"/>
                        <wps:cNvSpPr/>
                        <wps:spPr>
                          <a:xfrm rot="10800000">
                            <a:off x="-1" y="1030910"/>
                            <a:ext cx="2397125" cy="2283789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1"/>
                            <a:srcRect/>
                            <a:stretch>
                              <a:fillRect l="-41758" t="-424" r="-21952" b="331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 31"/>
                        <wps:cNvSpPr/>
                        <wps:spPr>
                          <a:xfrm rot="10800000">
                            <a:off x="1371600" y="2971800"/>
                            <a:ext cx="1863725" cy="1865630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alpha val="71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рямоугольник 32"/>
                        <wps:cNvSpPr/>
                        <wps:spPr>
                          <a:xfrm rot="10800000">
                            <a:off x="1600200" y="487680"/>
                            <a:ext cx="1143000" cy="114363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рямоугольник 33"/>
                        <wps:cNvSpPr/>
                        <wps:spPr>
                          <a:xfrm rot="10800000">
                            <a:off x="457200" y="320040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рямоугольник 34"/>
                        <wps:cNvSpPr/>
                        <wps:spPr>
                          <a:xfrm rot="10800000">
                            <a:off x="609600" y="1371600"/>
                            <a:ext cx="2394585" cy="24003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Прямоугольник 35"/>
                        <wps:cNvSpPr/>
                        <wps:spPr>
                          <a:xfrm rot="10800000">
                            <a:off x="1828800" y="2179320"/>
                            <a:ext cx="1254760" cy="12573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Прямоугольник 36" descr="Ребенок раскрашивает" title="Изображение на переднем плане"/>
                        <wps:cNvSpPr/>
                        <wps:spPr>
                          <a:xfrm rot="10800000">
                            <a:off x="761999" y="3550675"/>
                            <a:ext cx="1939925" cy="1942361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2"/>
                            <a:srcRect/>
                            <a:stretch>
                              <a:fillRect l="-15484" t="-18123" r="-9984" b="-7703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" name="Прямоугольник 17"/>
                      <wps:cNvSpPr/>
                      <wps:spPr>
                        <a:xfrm>
                          <a:off x="6476665" y="5370023"/>
                          <a:ext cx="3108791" cy="193289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AAE119" w14:textId="77777777" w:rsidR="005F0F31" w:rsidRPr="00D57231" w:rsidRDefault="005F0F31" w:rsidP="004642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9" name="Группа 1"/>
                      <wpg:cNvGrpSpPr/>
                      <wpg:grpSpPr>
                        <a:xfrm rot="10800000">
                          <a:off x="0" y="7182197"/>
                          <a:ext cx="3108791" cy="137153"/>
                          <a:chOff x="0" y="2433178"/>
                          <a:chExt cx="3047999" cy="986297"/>
                        </a:xfrm>
                      </wpg:grpSpPr>
                      <wps:wsp>
                        <wps:cNvPr id="23" name="Прямоугольник 23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 25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39" name="Группа 1"/>
                      <wpg:cNvGrpSpPr/>
                      <wpg:grpSpPr>
                        <a:xfrm rot="10800000">
                          <a:off x="3241964" y="2934393"/>
                          <a:ext cx="3108791" cy="137153"/>
                          <a:chOff x="0" y="2433178"/>
                          <a:chExt cx="3047999" cy="986297"/>
                        </a:xfrm>
                      </wpg:grpSpPr>
                      <wps:wsp>
                        <wps:cNvPr id="40" name="Прямоугольник 40"/>
                        <wps:cNvSpPr/>
                        <wps:spPr>
                          <a:xfrm>
                            <a:off x="0" y="2433178"/>
                            <a:ext cx="984926" cy="986297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Прямоугольник 41"/>
                        <wps:cNvSpPr/>
                        <wps:spPr>
                          <a:xfrm>
                            <a:off x="1044371" y="2433178"/>
                            <a:ext cx="959543" cy="986297"/>
                          </a:xfrm>
                          <a:prstGeom prst="rect">
                            <a:avLst/>
                          </a:prstGeom>
                          <a:solidFill>
                            <a:schemeClr val="accent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Прямоугольник 42"/>
                        <wps:cNvSpPr/>
                        <wps:spPr>
                          <a:xfrm>
                            <a:off x="2063028" y="2433178"/>
                            <a:ext cx="984971" cy="986297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37" name="Прямоугольник 37" descr="Ребенок со следами краски на руках " title="Ребенок со следами краски на руках"/>
                      <wps:cNvSpPr>
                        <a:spLocks noChangeAspect="1"/>
                      </wps:cNvSpPr>
                      <wps:spPr>
                        <a:xfrm>
                          <a:off x="3242490" y="3180417"/>
                          <a:ext cx="3108960" cy="4127866"/>
                        </a:xfrm>
                        <a:prstGeom prst="rect">
                          <a:avLst/>
                        </a:prstGeom>
                        <a:blipFill dpi="0" rotWithShape="0">
                          <a:blip r:embed="rId3"/>
                          <a:srcRect/>
                          <a:stretch>
                            <a:fillRect b="298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34C5BE" w14:textId="77777777" w:rsidR="004642F0" w:rsidRDefault="004642F0" w:rsidP="004642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95300</wp14:pctWidth>
              </wp14:sizeRelH>
              <wp14:sizeRelV relativeFrom="page">
                <wp14:pctHeight>94100</wp14:pctHeight>
              </wp14:sizeRelV>
            </wp:anchor>
          </w:drawing>
        </mc:Choice>
        <mc:Fallback>
          <w:pict>
            <v:group w14:anchorId="6127FAB3" id="Группа 65" o:spid="_x0000_s1046" alt="&quot;&quot;" style="position:absolute;margin-left:0;margin-top:0;width:754.75pt;height:576.35pt;z-index:-251644928;mso-width-percent:953;mso-height-percent:941;mso-position-horizontal:center;mso-position-horizontal-relative:page;mso-position-vertical:center;mso-position-vertical-relative:page;mso-width-percent:953;mso-height-percent:941" coordsize="95854,73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">
              <v:rect id="Прямоугольник 18" o:spid="_x0000_s1047" style="position:absolute;left:32419;width:31088;height:28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" fillcolor="#8ab833 [3205]" stroked="f" strokeweight="1pt"/>
              <v:group id="Группа 26" o:spid="_x0000_s1048" alt="Элементы оформления" style="position:absolute;left:64756;width:31088;height:52753" coordorigin="" coordsize="32353,5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o:lock v:ext="edit" aspectratio="t"/>
                <v:rect id="Прямоугольник 27" o:spid="_x0000_s1049" style="position:absolute;left:19812;width:12185;height:1372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" fillcolor="#455f51 [3215]" stroked="f" strokeweight="1pt"/>
                <v:rect id="Прямоугольник 28" o:spid="_x0000_s1050" style="position:absolute;left:2286;top:30937;width:6096;height:610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" fillcolor="#455f51 [3215]" stroked="f" strokeweight="1pt"/>
                <v:rect id="Прямоугольник 29" o:spid="_x0000_s1051" style="position:absolute;left:6096;top:3505;width:7620;height:7632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" fillcolor="#8ab833 [3205]" stroked="f" strokeweight="1pt"/>
                <v:rect id="Прямоугольник 30" o:spid="_x0000_s1052" alt="Ребенок с мелом " style="position:absolute;top:10309;width:23971;height:2283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" stroked="f" strokeweight="1pt">
                  <v:fill r:id="rId4" o:title="Ребенок с мелом " recolor="t" type="frame"/>
                </v:rect>
                <v:rect id="Прямоугольник 31" o:spid="_x0000_s1053" style="position:absolute;left:13716;top:29718;width:18637;height:1865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" fillcolor="#029676 [3207]" stroked="f" strokeweight="1pt">
                  <v:fill opacity="46517f"/>
                </v:rect>
                <v:rect id="Прямоугольник 32" o:spid="_x0000_s1054" style="position:absolute;left:16002;top:4876;width:11430;height:11437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" filled="f" strokecolor="#ffc000" strokeweight="1pt"/>
                <v:rect id="Прямоугольник 33" o:spid="_x0000_s1055" style="position:absolute;left:4572;top:32004;width:6096;height:609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" filled="f" strokecolor="#ffc000" strokeweight="1pt"/>
                <v:rect id="Прямоугольник 34" o:spid="_x0000_s1056" style="position:absolute;left:6096;top:13716;width:23945;height:2400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" filled="f" strokecolor="white [3212]" strokeweight="1pt"/>
                <v:rect id="Прямоугольник 35" o:spid="_x0000_s1057" style="position:absolute;left:18288;top:21793;width:12547;height:1257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" fillcolor="#8ab833 [3205]" stroked="f" strokeweight="1pt"/>
                <v:rect id="Прямоугольник 36" o:spid="_x0000_s1058" alt="Ребенок раскрашивает" style="position:absolute;left:7619;top:35506;width:19400;height:1942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" stroked="f" strokeweight="1pt">
                  <v:fill r:id="rId5" o:title="Ребенок раскрашивает" recolor="t" type="frame"/>
                </v:rect>
              </v:group>
              <v:rect id="Прямоугольник 17" o:spid="_x0000_s1059" style="position:absolute;left:64766;top:53700;width:31088;height:193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" fillcolor="#455f51 [3215]" stroked="f" strokeweight="1pt">
                <v:textbox>
                  <w:txbxContent>
                    <w:p w14:paraId="33AAE119" w14:textId="77777777" w:rsidR="005F0F31" w:rsidRPr="00D57231" w:rsidRDefault="005F0F31" w:rsidP="004642F0"/>
                  </w:txbxContent>
                </v:textbox>
              </v:rect>
              <v:group id="Группа 1" o:spid="_x0000_s1060" style="position:absolute;top:71821;width:31087;height:1372;rotation:180" coordorigin=",24331" coordsize="30479,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">
                <v:rect id="Прямоугольник 23" o:spid="_x0000_s1061" style="position:absolute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" fillcolor="#8ab833 [3205]" stroked="f" strokeweight="1pt"/>
                <v:rect id="Прямоугольник 24" o:spid="_x0000_s1062" style="position:absolute;left:10443;top:24331;width:9596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" fillcolor="#029676 [3207]" stroked="f" strokeweight="1pt"/>
                <v:rect id="Прямоугольник 25" o:spid="_x0000_s1063" style="position:absolute;left:20630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" fillcolor="#455f51 [3215]" stroked="f" strokeweight="1pt"/>
              </v:group>
              <v:group id="Группа 1" o:spid="_x0000_s1064" style="position:absolute;left:32419;top:29343;width:31088;height:1372;rotation:180" coordorigin=",24331" coordsize="30479,9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">
                <v:rect id="Прямоугольник 40" o:spid="_x0000_s1065" style="position:absolute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" fillcolor="#8ab833 [3205]" stroked="f" strokeweight="1pt"/>
                <v:rect id="Прямоугольник 41" o:spid="_x0000_s1066" style="position:absolute;left:10443;top:24331;width:9596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" fillcolor="#029676 [3207]" stroked="f" strokeweight="1pt"/>
                <v:rect id="Прямоугольник 42" o:spid="_x0000_s1067" style="position:absolute;left:20630;top:24331;width:9849;height:98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" fillcolor="#455f51 [3215]" stroked="f" strokeweight="1pt"/>
              </v:group>
              <v:rect id="Прямоугольник 37" o:spid="_x0000_s1068" alt="Ребенок со следами краски на руках " style="position:absolute;left:32424;top:31804;width:31090;height:412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" stroked="f" strokeweight="1pt">
                <v:fill r:id="rId6" o:title="Ребенок со следами краски на руках " recolor="t" type="frame"/>
                <o:lock v:ext="edit" aspectratio="t"/>
                <v:textbox>
                  <w:txbxContent>
                    <w:p w14:paraId="7D34C5BE" w14:textId="77777777" w:rsidR="004642F0" w:rsidRDefault="004642F0" w:rsidP="004642F0">
                      <w:pPr>
                        <w:jc w:val="center"/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1374F"/>
    <w:multiLevelType w:val="hybridMultilevel"/>
    <w:tmpl w:val="007E38D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352C9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C7442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AE53E2F"/>
    <w:multiLevelType w:val="multilevel"/>
    <w:tmpl w:val="52A4F67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55F51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35EC0"/>
    <w:multiLevelType w:val="hybridMultilevel"/>
    <w:tmpl w:val="8E2A73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E2CFD"/>
    <w:multiLevelType w:val="hybridMultilevel"/>
    <w:tmpl w:val="52A4F6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B1704"/>
    <w:multiLevelType w:val="multilevel"/>
    <w:tmpl w:val="52A4F67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55F51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1D6E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FDE3617"/>
    <w:multiLevelType w:val="hybridMultilevel"/>
    <w:tmpl w:val="BC3AB0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506284">
    <w:abstractNumId w:val="2"/>
  </w:num>
  <w:num w:numId="2" w16cid:durableId="944773928">
    <w:abstractNumId w:val="1"/>
  </w:num>
  <w:num w:numId="3" w16cid:durableId="1918515196">
    <w:abstractNumId w:val="7"/>
  </w:num>
  <w:num w:numId="4" w16cid:durableId="806433269">
    <w:abstractNumId w:val="8"/>
  </w:num>
  <w:num w:numId="5" w16cid:durableId="229662272">
    <w:abstractNumId w:val="5"/>
  </w:num>
  <w:num w:numId="6" w16cid:durableId="1014847751">
    <w:abstractNumId w:val="3"/>
  </w:num>
  <w:num w:numId="7" w16cid:durableId="1706636235">
    <w:abstractNumId w:val="6"/>
  </w:num>
  <w:num w:numId="8" w16cid:durableId="355080594">
    <w:abstractNumId w:val="4"/>
  </w:num>
  <w:num w:numId="9" w16cid:durableId="1360594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1" w:cryptProviderType="rsaAES" w:cryptAlgorithmClass="hash" w:cryptAlgorithmType="typeAny" w:cryptAlgorithmSid="14" w:cryptSpinCount="100000" w:hash="zXVPwJB0QBshAYzuG3h/mxXQawffKX0TO2CQ9Ml3bGoedY1JN5dEZwAYDxNtGR15WcywRsf03igc0DLjdhE0Pw==" w:salt="gvwpX97vsjYuRVkXk3I4IA==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AB9"/>
    <w:rsid w:val="00002366"/>
    <w:rsid w:val="00023293"/>
    <w:rsid w:val="00061977"/>
    <w:rsid w:val="0008782A"/>
    <w:rsid w:val="000A065A"/>
    <w:rsid w:val="000B44E8"/>
    <w:rsid w:val="00106FC5"/>
    <w:rsid w:val="00120DEC"/>
    <w:rsid w:val="0016622E"/>
    <w:rsid w:val="001C55B6"/>
    <w:rsid w:val="001D6CC4"/>
    <w:rsid w:val="00206405"/>
    <w:rsid w:val="002330F2"/>
    <w:rsid w:val="00253267"/>
    <w:rsid w:val="002823CD"/>
    <w:rsid w:val="00287787"/>
    <w:rsid w:val="00291685"/>
    <w:rsid w:val="002B0A3D"/>
    <w:rsid w:val="002F09C6"/>
    <w:rsid w:val="003007A7"/>
    <w:rsid w:val="003257E1"/>
    <w:rsid w:val="00325DEC"/>
    <w:rsid w:val="00332364"/>
    <w:rsid w:val="00346FFA"/>
    <w:rsid w:val="003A3069"/>
    <w:rsid w:val="003C20B5"/>
    <w:rsid w:val="003E545F"/>
    <w:rsid w:val="003F03D2"/>
    <w:rsid w:val="003F1E1A"/>
    <w:rsid w:val="004045E5"/>
    <w:rsid w:val="00421496"/>
    <w:rsid w:val="00422C27"/>
    <w:rsid w:val="0044367C"/>
    <w:rsid w:val="004642F0"/>
    <w:rsid w:val="00500564"/>
    <w:rsid w:val="0051102B"/>
    <w:rsid w:val="005838BC"/>
    <w:rsid w:val="005B57E1"/>
    <w:rsid w:val="005E61E0"/>
    <w:rsid w:val="005F0F31"/>
    <w:rsid w:val="006024ED"/>
    <w:rsid w:val="0061793F"/>
    <w:rsid w:val="0062123A"/>
    <w:rsid w:val="006605F8"/>
    <w:rsid w:val="006676A1"/>
    <w:rsid w:val="006833BD"/>
    <w:rsid w:val="006E2D42"/>
    <w:rsid w:val="00711B00"/>
    <w:rsid w:val="00720FEE"/>
    <w:rsid w:val="00736990"/>
    <w:rsid w:val="00764B6F"/>
    <w:rsid w:val="007659B4"/>
    <w:rsid w:val="007C7319"/>
    <w:rsid w:val="007D43B3"/>
    <w:rsid w:val="007D5EE3"/>
    <w:rsid w:val="007F20B4"/>
    <w:rsid w:val="007F525E"/>
    <w:rsid w:val="0082695D"/>
    <w:rsid w:val="0083044C"/>
    <w:rsid w:val="0085182D"/>
    <w:rsid w:val="008709F5"/>
    <w:rsid w:val="00877A91"/>
    <w:rsid w:val="00884E86"/>
    <w:rsid w:val="008927FF"/>
    <w:rsid w:val="008A3F5F"/>
    <w:rsid w:val="008A63C1"/>
    <w:rsid w:val="008A6950"/>
    <w:rsid w:val="008E3921"/>
    <w:rsid w:val="0090027B"/>
    <w:rsid w:val="00905238"/>
    <w:rsid w:val="00937269"/>
    <w:rsid w:val="0094702A"/>
    <w:rsid w:val="00967DAB"/>
    <w:rsid w:val="009709B8"/>
    <w:rsid w:val="009822CB"/>
    <w:rsid w:val="00990E76"/>
    <w:rsid w:val="00991A53"/>
    <w:rsid w:val="00996F4E"/>
    <w:rsid w:val="009A2AB9"/>
    <w:rsid w:val="009F71FE"/>
    <w:rsid w:val="00A01218"/>
    <w:rsid w:val="00A31F33"/>
    <w:rsid w:val="00A70A62"/>
    <w:rsid w:val="00A71DA8"/>
    <w:rsid w:val="00AA04D7"/>
    <w:rsid w:val="00AB1210"/>
    <w:rsid w:val="00AB770D"/>
    <w:rsid w:val="00AF2088"/>
    <w:rsid w:val="00AF5FB0"/>
    <w:rsid w:val="00B0080A"/>
    <w:rsid w:val="00B0538C"/>
    <w:rsid w:val="00B37AB8"/>
    <w:rsid w:val="00B418DE"/>
    <w:rsid w:val="00B47FE7"/>
    <w:rsid w:val="00B67824"/>
    <w:rsid w:val="00BE15BA"/>
    <w:rsid w:val="00C20ED0"/>
    <w:rsid w:val="00C46111"/>
    <w:rsid w:val="00C77857"/>
    <w:rsid w:val="00C83332"/>
    <w:rsid w:val="00C95E04"/>
    <w:rsid w:val="00CC0A8F"/>
    <w:rsid w:val="00CC24B6"/>
    <w:rsid w:val="00CD3A64"/>
    <w:rsid w:val="00CE08CD"/>
    <w:rsid w:val="00D0664A"/>
    <w:rsid w:val="00D210FA"/>
    <w:rsid w:val="00D30F1D"/>
    <w:rsid w:val="00D57231"/>
    <w:rsid w:val="00D87B48"/>
    <w:rsid w:val="00D91203"/>
    <w:rsid w:val="00D94FD1"/>
    <w:rsid w:val="00E41692"/>
    <w:rsid w:val="00E55D74"/>
    <w:rsid w:val="00E81234"/>
    <w:rsid w:val="00E9037E"/>
    <w:rsid w:val="00EA120D"/>
    <w:rsid w:val="00EA49C3"/>
    <w:rsid w:val="00EB5E14"/>
    <w:rsid w:val="00EE19D9"/>
    <w:rsid w:val="00EF26FC"/>
    <w:rsid w:val="00F27705"/>
    <w:rsid w:val="00F37523"/>
    <w:rsid w:val="00F50168"/>
    <w:rsid w:val="00F50D34"/>
    <w:rsid w:val="00F61360"/>
    <w:rsid w:val="00FC538A"/>
    <w:rsid w:val="00FE2B9F"/>
    <w:rsid w:val="00FF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890CD"/>
  <w14:defaultImageDpi w14:val="32767"/>
  <w15:chartTrackingRefBased/>
  <w15:docId w15:val="{795166C5-59C7-44B9-AE58-2676A7E6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qFormat="1"/>
    <w:lsdException w:name="heading 4" w:semiHidden="1" w:uiPriority="0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0B44E8"/>
    <w:rPr>
      <w:sz w:val="20"/>
    </w:rPr>
  </w:style>
  <w:style w:type="paragraph" w:styleId="1">
    <w:name w:val="heading 1"/>
    <w:basedOn w:val="a"/>
    <w:next w:val="a"/>
    <w:link w:val="10"/>
    <w:uiPriority w:val="9"/>
    <w:qFormat/>
    <w:rsid w:val="00990E76"/>
    <w:pPr>
      <w:spacing w:after="240"/>
      <w:outlineLvl w:val="0"/>
    </w:pPr>
    <w:rPr>
      <w:rFonts w:asciiTheme="majorHAnsi" w:hAnsiTheme="majorHAnsi"/>
      <w:b/>
      <w:color w:val="455F51" w:themeColor="text2"/>
      <w:spacing w:val="10"/>
      <w:sz w:val="28"/>
    </w:rPr>
  </w:style>
  <w:style w:type="paragraph" w:styleId="2">
    <w:name w:val="heading 2"/>
    <w:basedOn w:val="a"/>
    <w:next w:val="a"/>
    <w:link w:val="20"/>
    <w:uiPriority w:val="9"/>
    <w:qFormat/>
    <w:rsid w:val="00990E76"/>
    <w:pPr>
      <w:spacing w:after="240"/>
      <w:outlineLvl w:val="1"/>
    </w:pPr>
    <w:rPr>
      <w:rFonts w:asciiTheme="majorHAnsi" w:hAnsiTheme="majorHAnsi"/>
      <w:b/>
      <w:color w:val="FFFFFF" w:themeColor="background1"/>
      <w:spacing w:val="10"/>
      <w:sz w:val="28"/>
    </w:rPr>
  </w:style>
  <w:style w:type="paragraph" w:styleId="4">
    <w:name w:val="heading 4"/>
    <w:next w:val="a"/>
    <w:link w:val="40"/>
    <w:semiHidden/>
    <w:qFormat/>
    <w:rsid w:val="0085182D"/>
    <w:pPr>
      <w:spacing w:after="240"/>
      <w:outlineLvl w:val="3"/>
    </w:pPr>
    <w:rPr>
      <w:rFonts w:eastAsia="Times New Roman" w:cs="Arial"/>
      <w:b/>
      <w:noProof/>
      <w:color w:val="8AB833" w:themeColor="accent2"/>
      <w:spacing w:val="1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A70A62"/>
    <w:rPr>
      <w:rFonts w:eastAsia="Times New Roman" w:cs="Arial"/>
      <w:b/>
      <w:noProof/>
      <w:color w:val="8AB833" w:themeColor="accent2"/>
      <w:spacing w:val="10"/>
      <w:sz w:val="28"/>
      <w:szCs w:val="32"/>
    </w:rPr>
  </w:style>
  <w:style w:type="paragraph" w:styleId="a4">
    <w:name w:val="Title"/>
    <w:basedOn w:val="a"/>
    <w:next w:val="a"/>
    <w:link w:val="a5"/>
    <w:uiPriority w:val="10"/>
    <w:qFormat/>
    <w:rsid w:val="00990E76"/>
    <w:pPr>
      <w:spacing w:after="20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48"/>
      <w:szCs w:val="56"/>
    </w:rPr>
  </w:style>
  <w:style w:type="character" w:customStyle="1" w:styleId="a5">
    <w:name w:val="Заголовок Знак"/>
    <w:basedOn w:val="a0"/>
    <w:link w:val="a4"/>
    <w:uiPriority w:val="10"/>
    <w:rsid w:val="00990E76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48"/>
      <w:szCs w:val="56"/>
    </w:rPr>
  </w:style>
  <w:style w:type="paragraph" w:styleId="a6">
    <w:name w:val="List Paragraph"/>
    <w:basedOn w:val="a"/>
    <w:uiPriority w:val="34"/>
    <w:semiHidden/>
    <w:rsid w:val="00877A91"/>
    <w:pPr>
      <w:ind w:left="720"/>
      <w:contextualSpacing/>
    </w:pPr>
  </w:style>
  <w:style w:type="character" w:styleId="a7">
    <w:name w:val="Strong"/>
    <w:basedOn w:val="a0"/>
    <w:uiPriority w:val="22"/>
    <w:semiHidden/>
    <w:rsid w:val="00967D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0E76"/>
    <w:rPr>
      <w:rFonts w:asciiTheme="majorHAnsi" w:hAnsiTheme="majorHAnsi"/>
      <w:b/>
      <w:color w:val="455F51" w:themeColor="text2"/>
      <w:spacing w:val="10"/>
      <w:sz w:val="28"/>
    </w:rPr>
  </w:style>
  <w:style w:type="character" w:styleId="a8">
    <w:name w:val="Hashtag"/>
    <w:basedOn w:val="a0"/>
    <w:uiPriority w:val="99"/>
    <w:semiHidden/>
    <w:rsid w:val="00967DAB"/>
    <w:rPr>
      <w:color w:val="2B579A"/>
      <w:shd w:val="clear" w:color="auto" w:fill="E6E6E6"/>
    </w:rPr>
  </w:style>
  <w:style w:type="character" w:styleId="a9">
    <w:name w:val="Intense Emphasis"/>
    <w:basedOn w:val="a0"/>
    <w:uiPriority w:val="21"/>
    <w:semiHidden/>
    <w:rsid w:val="00967DAB"/>
    <w:rPr>
      <w:i/>
      <w:iCs/>
      <w:color w:val="549E39" w:themeColor="accent1"/>
    </w:rPr>
  </w:style>
  <w:style w:type="paragraph" w:styleId="aa">
    <w:name w:val="Intense Quote"/>
    <w:basedOn w:val="a"/>
    <w:next w:val="a"/>
    <w:link w:val="ab"/>
    <w:uiPriority w:val="30"/>
    <w:semiHidden/>
    <w:rsid w:val="00967DAB"/>
    <w:pPr>
      <w:pBdr>
        <w:top w:val="single" w:sz="4" w:space="10" w:color="549E39" w:themeColor="accent1"/>
        <w:bottom w:val="single" w:sz="4" w:space="10" w:color="549E39" w:themeColor="accent1"/>
      </w:pBdr>
      <w:spacing w:before="360" w:after="360"/>
      <w:ind w:left="864" w:right="864"/>
      <w:jc w:val="center"/>
    </w:pPr>
    <w:rPr>
      <w:i/>
      <w:iCs/>
      <w:color w:val="549E39" w:themeColor="accent1"/>
    </w:rPr>
  </w:style>
  <w:style w:type="character" w:customStyle="1" w:styleId="ab">
    <w:name w:val="Выделенная цитата Знак"/>
    <w:basedOn w:val="a0"/>
    <w:link w:val="aa"/>
    <w:uiPriority w:val="30"/>
    <w:semiHidden/>
    <w:rsid w:val="00967DAB"/>
    <w:rPr>
      <w:rFonts w:eastAsia="Times New Roman" w:cs="Times New Roman"/>
      <w:i/>
      <w:iCs/>
      <w:color w:val="549E39" w:themeColor="accent1"/>
      <w:sz w:val="21"/>
    </w:rPr>
  </w:style>
  <w:style w:type="character" w:styleId="ac">
    <w:name w:val="Intense Reference"/>
    <w:basedOn w:val="a0"/>
    <w:uiPriority w:val="32"/>
    <w:semiHidden/>
    <w:rsid w:val="00967DAB"/>
    <w:rPr>
      <w:b/>
      <w:bCs/>
      <w:smallCaps/>
      <w:color w:val="549E39" w:themeColor="accent1"/>
      <w:spacing w:val="5"/>
    </w:rPr>
  </w:style>
  <w:style w:type="character" w:styleId="ad">
    <w:name w:val="Subtle Reference"/>
    <w:basedOn w:val="a0"/>
    <w:uiPriority w:val="31"/>
    <w:semiHidden/>
    <w:rsid w:val="00967DAB"/>
    <w:rPr>
      <w:smallCaps/>
      <w:color w:val="5A5A5A" w:themeColor="text1" w:themeTint="A5"/>
    </w:rPr>
  </w:style>
  <w:style w:type="character" w:styleId="ae">
    <w:name w:val="Unresolved Mention"/>
    <w:basedOn w:val="a0"/>
    <w:uiPriority w:val="99"/>
    <w:semiHidden/>
    <w:rsid w:val="00967DAB"/>
    <w:rPr>
      <w:color w:val="808080"/>
      <w:shd w:val="clear" w:color="auto" w:fill="E6E6E6"/>
    </w:rPr>
  </w:style>
  <w:style w:type="character" w:customStyle="1" w:styleId="20">
    <w:name w:val="Заголовок 2 Знак"/>
    <w:basedOn w:val="a0"/>
    <w:link w:val="2"/>
    <w:uiPriority w:val="9"/>
    <w:rsid w:val="00990E76"/>
    <w:rPr>
      <w:rFonts w:asciiTheme="majorHAnsi" w:hAnsiTheme="majorHAnsi"/>
      <w:b/>
      <w:color w:val="FFFFFF" w:themeColor="background1"/>
      <w:spacing w:val="10"/>
      <w:sz w:val="28"/>
    </w:rPr>
  </w:style>
  <w:style w:type="paragraph" w:customStyle="1" w:styleId="af">
    <w:name w:val="Обычный текст"/>
    <w:aliases w:val="темный фон"/>
    <w:basedOn w:val="a"/>
    <w:qFormat/>
    <w:rsid w:val="00990E76"/>
    <w:rPr>
      <w:color w:val="FFFFFF" w:themeColor="background1"/>
    </w:rPr>
  </w:style>
  <w:style w:type="paragraph" w:styleId="af0">
    <w:name w:val="header"/>
    <w:basedOn w:val="a"/>
    <w:link w:val="af1"/>
    <w:uiPriority w:val="99"/>
    <w:semiHidden/>
    <w:rsid w:val="00C46111"/>
    <w:pPr>
      <w:spacing w:after="0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C46111"/>
  </w:style>
  <w:style w:type="paragraph" w:styleId="af2">
    <w:name w:val="footer"/>
    <w:basedOn w:val="a"/>
    <w:link w:val="af3"/>
    <w:uiPriority w:val="99"/>
    <w:semiHidden/>
    <w:rsid w:val="00C46111"/>
    <w:pPr>
      <w:spacing w:after="0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C46111"/>
  </w:style>
  <w:style w:type="paragraph" w:styleId="af4">
    <w:name w:val="No Spacing"/>
    <w:uiPriority w:val="1"/>
    <w:semiHidden/>
    <w:qFormat/>
    <w:rsid w:val="00CC0A8F"/>
    <w:rPr>
      <w:rFonts w:eastAsia="Times New Roman" w:cs="Times New Roman"/>
    </w:rPr>
  </w:style>
  <w:style w:type="character" w:styleId="af5">
    <w:name w:val="Placeholder Text"/>
    <w:basedOn w:val="a0"/>
    <w:uiPriority w:val="99"/>
    <w:semiHidden/>
    <w:rsid w:val="00206405"/>
    <w:rPr>
      <w:color w:val="808080"/>
    </w:rPr>
  </w:style>
  <w:style w:type="paragraph" w:styleId="21">
    <w:name w:val="Quote"/>
    <w:basedOn w:val="a"/>
    <w:next w:val="a"/>
    <w:link w:val="22"/>
    <w:uiPriority w:val="29"/>
    <w:qFormat/>
    <w:rsid w:val="00C46111"/>
    <w:pPr>
      <w:spacing w:after="200"/>
      <w:jc w:val="center"/>
    </w:pPr>
    <w:rPr>
      <w:rFonts w:asciiTheme="majorHAnsi" w:hAnsiTheme="majorHAnsi"/>
      <w:b/>
      <w:noProof/>
      <w:color w:val="455F51" w:themeColor="text2"/>
      <w:spacing w:val="-10"/>
      <w:sz w:val="48"/>
      <w:szCs w:val="100"/>
    </w:rPr>
  </w:style>
  <w:style w:type="character" w:customStyle="1" w:styleId="22">
    <w:name w:val="Цитата 2 Знак"/>
    <w:basedOn w:val="a0"/>
    <w:link w:val="21"/>
    <w:uiPriority w:val="29"/>
    <w:rsid w:val="00C46111"/>
    <w:rPr>
      <w:rFonts w:asciiTheme="majorHAnsi" w:hAnsiTheme="majorHAnsi"/>
      <w:b/>
      <w:noProof/>
      <w:color w:val="455F51" w:themeColor="text2"/>
      <w:spacing w:val="-10"/>
      <w:sz w:val="48"/>
      <w:szCs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11.pn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\AppData\Roaming\Microsoft\Templates\&#1054;&#1073;&#1088;&#1072;&#1079;&#1086;&#1074;&#1072;&#1090;&#1077;&#1083;&#1100;&#1085;&#1099;&#1081;%20&#1073;&#1091;&#1082;&#1083;&#1077;&#1090;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0NoLn">
    <dgm:fillClrLst meth="repeat">
      <a:schemeClr val="accent2"/>
    </dgm:fillClrLst>
    <dgm:linClrLst meth="repeat">
      <a:schemeClr val="lt1">
        <a:alpha val="0"/>
      </a:schemeClr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NoLn">
    <dgm:fillClrLst>
      <a:schemeClr val="accent3"/>
      <a:schemeClr val="accent4"/>
    </dgm:fillClrLst>
    <dgm:linClrLst meth="repeat">
      <a:schemeClr val="lt1">
        <a:alpha val="0"/>
      </a:schemeClr>
    </dgm:linClrLst>
    <dgm:effectClrLst/>
    <dgm:txLinClrLst/>
    <dgm:txFillClrLst/>
    <dgm:txEffectClrLst/>
  </dgm:styleLbl>
  <dgm:styleLbl name="ltNode1NoLn">
    <dgm:fillClrLst>
      <a:schemeClr val="accent3">
        <a:tint val="75000"/>
      </a:schemeClr>
      <a:schemeClr val="accent4">
        <a:tint val="75000"/>
      </a:schemeClr>
    </dgm:fillClrLst>
    <dgm:linClrLst meth="repeat">
      <a:schemeClr val="lt1">
        <a:alpha val="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2NoLn">
    <dgm:fillClrLst>
      <a:schemeClr val="accent4"/>
    </dgm:fillClrLst>
    <dgm:linClrLst meth="repeat">
      <a:schemeClr val="lt1">
        <a:alpha val="0"/>
      </a:schemeClr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NoLn">
    <dgm:fillClrLst>
      <a:schemeClr val="accent5"/>
    </dgm:fillClrLst>
    <dgm:linClrLst meth="repeat">
      <a:schemeClr val="lt1">
        <a:alpha val="0"/>
      </a:schemeClr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NoLn">
    <dgm:fillClrLst>
      <a:schemeClr val="accent6"/>
    </dgm:fillClrLst>
    <dgm:linClrLst meth="repeat">
      <a:schemeClr val="lt1">
        <a:alpha val="0"/>
      </a:schemeClr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revTxLt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3F88A0-C37F-4179-857D-D05ACEDEA3C2}" type="doc">
      <dgm:prSet loTypeId="urn:microsoft.com/office/officeart/2008/layout/RadialCluster" loCatId="relationship" qsTypeId="urn:microsoft.com/office/officeart/2005/8/quickstyle/simple3" qsCatId="simple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64978C0F-1B9D-422E-8CD0-3DCF24B92C08}">
      <dgm:prSet phldrT="[Текст]"/>
      <dgm:spPr/>
      <dgm:t>
        <a:bodyPr/>
        <a:lstStyle/>
        <a:p>
          <a:pPr>
            <a:buNone/>
          </a:pPr>
          <a:r>
            <a:rPr lang="ru-RU"/>
            <a:t>Для предотвращения незаконных вырубок в России следует</a:t>
          </a:r>
        </a:p>
      </dgm:t>
    </dgm:pt>
    <dgm:pt modelId="{576B61F0-0F1C-4CE2-91AD-844123D8DA50}" type="parTrans" cxnId="{68637021-BC49-4DB1-AC0E-58A9A02D862B}">
      <dgm:prSet/>
      <dgm:spPr/>
      <dgm:t>
        <a:bodyPr/>
        <a:lstStyle/>
        <a:p>
          <a:endParaRPr lang="ru-RU"/>
        </a:p>
      </dgm:t>
    </dgm:pt>
    <dgm:pt modelId="{2E1B8B69-3916-4CE0-A005-40A11F5952E4}" type="sibTrans" cxnId="{68637021-BC49-4DB1-AC0E-58A9A02D862B}">
      <dgm:prSet/>
      <dgm:spPr/>
      <dgm:t>
        <a:bodyPr/>
        <a:lstStyle/>
        <a:p>
          <a:endParaRPr lang="ru-RU"/>
        </a:p>
      </dgm:t>
    </dgm:pt>
    <dgm:pt modelId="{3849D92B-7576-4A92-B7F8-07E256F41B9B}">
      <dgm:prSet phldrT="[Текст]"/>
      <dgm:spPr/>
      <dgm:t>
        <a:bodyPr/>
        <a:lstStyle/>
        <a:p>
          <a:pPr>
            <a:buNone/>
          </a:pPr>
          <a:r>
            <a:rPr lang="ru-RU"/>
            <a:t>Осуществлять органам власти всех уровней независимый контроль над отраслью лесного хозяйства, способствуя отслеживанию и фиксированию в открытых источниках всех действий</a:t>
          </a:r>
        </a:p>
      </dgm:t>
    </dgm:pt>
    <dgm:pt modelId="{20290A10-4550-4548-A939-B1AF7E2A2510}" type="parTrans" cxnId="{08905122-8D09-41FD-9197-23BC5C230247}">
      <dgm:prSet/>
      <dgm:spPr/>
      <dgm:t>
        <a:bodyPr/>
        <a:lstStyle/>
        <a:p>
          <a:endParaRPr lang="ru-RU"/>
        </a:p>
      </dgm:t>
    </dgm:pt>
    <dgm:pt modelId="{0BC7A173-60B9-4CCA-BC2A-0ECE86C18D7C}" type="sibTrans" cxnId="{08905122-8D09-41FD-9197-23BC5C230247}">
      <dgm:prSet/>
      <dgm:spPr/>
      <dgm:t>
        <a:bodyPr/>
        <a:lstStyle/>
        <a:p>
          <a:endParaRPr lang="ru-RU"/>
        </a:p>
      </dgm:t>
    </dgm:pt>
    <dgm:pt modelId="{062F2C2A-6FD0-46AE-8BBC-50399CF319FE}">
      <dgm:prSet/>
      <dgm:spPr/>
      <dgm:t>
        <a:bodyPr/>
        <a:lstStyle/>
        <a:p>
          <a:pPr>
            <a:buNone/>
          </a:pPr>
          <a:r>
            <a:rPr lang="ru-RU"/>
            <a:t>Производить контроль работы крупных инвестиционных предприятий, занимающихся вырубкой леса</a:t>
          </a:r>
        </a:p>
      </dgm:t>
    </dgm:pt>
    <dgm:pt modelId="{6A6F5F44-5F68-4A28-AE56-6A588707BF50}" type="parTrans" cxnId="{A302D76A-28E4-4C4E-A8D1-92E4A3274662}">
      <dgm:prSet/>
      <dgm:spPr/>
      <dgm:t>
        <a:bodyPr/>
        <a:lstStyle/>
        <a:p>
          <a:endParaRPr lang="ru-RU"/>
        </a:p>
      </dgm:t>
    </dgm:pt>
    <dgm:pt modelId="{832FB079-9F2C-482F-A350-85E88A338B29}" type="sibTrans" cxnId="{A302D76A-28E4-4C4E-A8D1-92E4A3274662}">
      <dgm:prSet/>
      <dgm:spPr/>
      <dgm:t>
        <a:bodyPr/>
        <a:lstStyle/>
        <a:p>
          <a:endParaRPr lang="ru-RU"/>
        </a:p>
      </dgm:t>
    </dgm:pt>
    <dgm:pt modelId="{83E33391-4C57-428A-9ED8-302F3118EDF4}">
      <dgm:prSet/>
      <dgm:spPr/>
      <dgm:t>
        <a:bodyPr/>
        <a:lstStyle/>
        <a:p>
          <a:pPr>
            <a:buNone/>
          </a:pPr>
          <a:r>
            <a:rPr lang="ru-RU"/>
            <a:t>Предоставлять льготы малым и средним предприятиям, при которых для них будет выгоднее заниматься вырубкой леса легально</a:t>
          </a:r>
        </a:p>
      </dgm:t>
    </dgm:pt>
    <dgm:pt modelId="{C94C32AE-DEC2-41B3-9FCF-5D2EA08FD56B}" type="parTrans" cxnId="{7094B2D7-5586-425A-B4B8-701A4F43206F}">
      <dgm:prSet/>
      <dgm:spPr/>
      <dgm:t>
        <a:bodyPr/>
        <a:lstStyle/>
        <a:p>
          <a:endParaRPr lang="ru-RU"/>
        </a:p>
      </dgm:t>
    </dgm:pt>
    <dgm:pt modelId="{DF6CA60C-A5EB-401E-86A8-645F127D943B}" type="sibTrans" cxnId="{7094B2D7-5586-425A-B4B8-701A4F43206F}">
      <dgm:prSet/>
      <dgm:spPr/>
      <dgm:t>
        <a:bodyPr/>
        <a:lstStyle/>
        <a:p>
          <a:endParaRPr lang="ru-RU"/>
        </a:p>
      </dgm:t>
    </dgm:pt>
    <dgm:pt modelId="{7CEEE91E-26EC-4F63-9F3B-5BB832458A84}" type="pres">
      <dgm:prSet presAssocID="{5C3F88A0-C37F-4179-857D-D05ACEDEA3C2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</dgm:pt>
    <dgm:pt modelId="{DA20C0D9-5FC9-4586-93CE-9778C4F4B0D0}" type="pres">
      <dgm:prSet presAssocID="{64978C0F-1B9D-422E-8CD0-3DCF24B92C08}" presName="singleCycle" presStyleCnt="0"/>
      <dgm:spPr/>
    </dgm:pt>
    <dgm:pt modelId="{0852E26A-48DC-41DF-B256-CAA46F53C1CD}" type="pres">
      <dgm:prSet presAssocID="{64978C0F-1B9D-422E-8CD0-3DCF24B92C08}" presName="singleCenter" presStyleLbl="node1" presStyleIdx="0" presStyleCnt="4" custLinFactNeighborX="-22531" custLinFactNeighborY="-47627">
        <dgm:presLayoutVars>
          <dgm:chMax val="7"/>
          <dgm:chPref val="7"/>
        </dgm:presLayoutVars>
      </dgm:prSet>
      <dgm:spPr/>
    </dgm:pt>
    <dgm:pt modelId="{81A65DCF-7B1C-46A6-AA4F-81748306A47F}" type="pres">
      <dgm:prSet presAssocID="{20290A10-4550-4548-A939-B1AF7E2A2510}" presName="Name56" presStyleLbl="parChTrans1D2" presStyleIdx="0" presStyleCnt="3"/>
      <dgm:spPr/>
    </dgm:pt>
    <dgm:pt modelId="{C82A70F4-3944-4E25-848D-9BC43FD14C20}" type="pres">
      <dgm:prSet presAssocID="{3849D92B-7576-4A92-B7F8-07E256F41B9B}" presName="text0" presStyleLbl="node1" presStyleIdx="1" presStyleCnt="4" custScaleX="165823" custScaleY="280381" custRadScaleRad="127773" custRadScaleInc="60168">
        <dgm:presLayoutVars>
          <dgm:bulletEnabled val="1"/>
        </dgm:presLayoutVars>
      </dgm:prSet>
      <dgm:spPr/>
    </dgm:pt>
    <dgm:pt modelId="{0E3A3D2E-CF6C-40E5-B936-623CEFB5E72B}" type="pres">
      <dgm:prSet presAssocID="{6A6F5F44-5F68-4A28-AE56-6A588707BF50}" presName="Name56" presStyleLbl="parChTrans1D2" presStyleIdx="1" presStyleCnt="3"/>
      <dgm:spPr/>
    </dgm:pt>
    <dgm:pt modelId="{4B608152-51EA-457A-A34C-C72140D16A09}" type="pres">
      <dgm:prSet presAssocID="{062F2C2A-6FD0-46AE-8BBC-50399CF319FE}" presName="text0" presStyleLbl="node1" presStyleIdx="2" presStyleCnt="4" custScaleX="245140" custRadScaleRad="54399" custRadScaleInc="-15986">
        <dgm:presLayoutVars>
          <dgm:bulletEnabled val="1"/>
        </dgm:presLayoutVars>
      </dgm:prSet>
      <dgm:spPr/>
    </dgm:pt>
    <dgm:pt modelId="{3F43BDD1-984B-4086-A15A-426785FA2A53}" type="pres">
      <dgm:prSet presAssocID="{C94C32AE-DEC2-41B3-9FCF-5D2EA08FD56B}" presName="Name56" presStyleLbl="parChTrans1D2" presStyleIdx="2" presStyleCnt="3"/>
      <dgm:spPr/>
    </dgm:pt>
    <dgm:pt modelId="{9E993EF9-E951-4E8A-8351-0821F8402659}" type="pres">
      <dgm:prSet presAssocID="{83E33391-4C57-428A-9ED8-302F3118EDF4}" presName="text0" presStyleLbl="node1" presStyleIdx="3" presStyleCnt="4" custScaleX="195034" custScaleY="167450" custRadScaleRad="76989" custRadScaleInc="-12177">
        <dgm:presLayoutVars>
          <dgm:bulletEnabled val="1"/>
        </dgm:presLayoutVars>
      </dgm:prSet>
      <dgm:spPr/>
    </dgm:pt>
  </dgm:ptLst>
  <dgm:cxnLst>
    <dgm:cxn modelId="{A706840E-D8CE-40C4-8E2B-66D71D27B49B}" type="presOf" srcId="{3849D92B-7576-4A92-B7F8-07E256F41B9B}" destId="{C82A70F4-3944-4E25-848D-9BC43FD14C20}" srcOrd="0" destOrd="0" presId="urn:microsoft.com/office/officeart/2008/layout/RadialCluster"/>
    <dgm:cxn modelId="{000F7C10-8D75-47AE-893D-FBE977168F54}" type="presOf" srcId="{6A6F5F44-5F68-4A28-AE56-6A588707BF50}" destId="{0E3A3D2E-CF6C-40E5-B936-623CEFB5E72B}" srcOrd="0" destOrd="0" presId="urn:microsoft.com/office/officeart/2008/layout/RadialCluster"/>
    <dgm:cxn modelId="{F8104312-2B01-448A-BDBE-6150C2ABD883}" type="presOf" srcId="{20290A10-4550-4548-A939-B1AF7E2A2510}" destId="{81A65DCF-7B1C-46A6-AA4F-81748306A47F}" srcOrd="0" destOrd="0" presId="urn:microsoft.com/office/officeart/2008/layout/RadialCluster"/>
    <dgm:cxn modelId="{68637021-BC49-4DB1-AC0E-58A9A02D862B}" srcId="{5C3F88A0-C37F-4179-857D-D05ACEDEA3C2}" destId="{64978C0F-1B9D-422E-8CD0-3DCF24B92C08}" srcOrd="0" destOrd="0" parTransId="{576B61F0-0F1C-4CE2-91AD-844123D8DA50}" sibTransId="{2E1B8B69-3916-4CE0-A005-40A11F5952E4}"/>
    <dgm:cxn modelId="{08905122-8D09-41FD-9197-23BC5C230247}" srcId="{64978C0F-1B9D-422E-8CD0-3DCF24B92C08}" destId="{3849D92B-7576-4A92-B7F8-07E256F41B9B}" srcOrd="0" destOrd="0" parTransId="{20290A10-4550-4548-A939-B1AF7E2A2510}" sibTransId="{0BC7A173-60B9-4CCA-BC2A-0ECE86C18D7C}"/>
    <dgm:cxn modelId="{7AC52C2E-AEE2-44E7-B40D-D8BB3A8DF23F}" type="presOf" srcId="{64978C0F-1B9D-422E-8CD0-3DCF24B92C08}" destId="{0852E26A-48DC-41DF-B256-CAA46F53C1CD}" srcOrd="0" destOrd="0" presId="urn:microsoft.com/office/officeart/2008/layout/RadialCluster"/>
    <dgm:cxn modelId="{769EFD31-7B21-4004-B60F-D9CCBA1B8228}" type="presOf" srcId="{062F2C2A-6FD0-46AE-8BBC-50399CF319FE}" destId="{4B608152-51EA-457A-A34C-C72140D16A09}" srcOrd="0" destOrd="0" presId="urn:microsoft.com/office/officeart/2008/layout/RadialCluster"/>
    <dgm:cxn modelId="{A302D76A-28E4-4C4E-A8D1-92E4A3274662}" srcId="{64978C0F-1B9D-422E-8CD0-3DCF24B92C08}" destId="{062F2C2A-6FD0-46AE-8BBC-50399CF319FE}" srcOrd="1" destOrd="0" parTransId="{6A6F5F44-5F68-4A28-AE56-6A588707BF50}" sibTransId="{832FB079-9F2C-482F-A350-85E88A338B29}"/>
    <dgm:cxn modelId="{B0C2BF51-6478-4B19-9B39-699DF0E7E3CF}" type="presOf" srcId="{5C3F88A0-C37F-4179-857D-D05ACEDEA3C2}" destId="{7CEEE91E-26EC-4F63-9F3B-5BB832458A84}" srcOrd="0" destOrd="0" presId="urn:microsoft.com/office/officeart/2008/layout/RadialCluster"/>
    <dgm:cxn modelId="{CF607453-484E-4536-A81B-FBBFA269B36A}" type="presOf" srcId="{C94C32AE-DEC2-41B3-9FCF-5D2EA08FD56B}" destId="{3F43BDD1-984B-4086-A15A-426785FA2A53}" srcOrd="0" destOrd="0" presId="urn:microsoft.com/office/officeart/2008/layout/RadialCluster"/>
    <dgm:cxn modelId="{8F01BCCC-6670-4952-9504-B1FA6B88739F}" type="presOf" srcId="{83E33391-4C57-428A-9ED8-302F3118EDF4}" destId="{9E993EF9-E951-4E8A-8351-0821F8402659}" srcOrd="0" destOrd="0" presId="urn:microsoft.com/office/officeart/2008/layout/RadialCluster"/>
    <dgm:cxn modelId="{7094B2D7-5586-425A-B4B8-701A4F43206F}" srcId="{64978C0F-1B9D-422E-8CD0-3DCF24B92C08}" destId="{83E33391-4C57-428A-9ED8-302F3118EDF4}" srcOrd="2" destOrd="0" parTransId="{C94C32AE-DEC2-41B3-9FCF-5D2EA08FD56B}" sibTransId="{DF6CA60C-A5EB-401E-86A8-645F127D943B}"/>
    <dgm:cxn modelId="{6125601C-A9C4-4D7A-A255-CA3500E39D45}" type="presParOf" srcId="{7CEEE91E-26EC-4F63-9F3B-5BB832458A84}" destId="{DA20C0D9-5FC9-4586-93CE-9778C4F4B0D0}" srcOrd="0" destOrd="0" presId="urn:microsoft.com/office/officeart/2008/layout/RadialCluster"/>
    <dgm:cxn modelId="{09A642EA-188F-48A9-8CE1-A8E9155A9111}" type="presParOf" srcId="{DA20C0D9-5FC9-4586-93CE-9778C4F4B0D0}" destId="{0852E26A-48DC-41DF-B256-CAA46F53C1CD}" srcOrd="0" destOrd="0" presId="urn:microsoft.com/office/officeart/2008/layout/RadialCluster"/>
    <dgm:cxn modelId="{19B1FE24-3CB9-4B23-822D-E18CF8B53CC1}" type="presParOf" srcId="{DA20C0D9-5FC9-4586-93CE-9778C4F4B0D0}" destId="{81A65DCF-7B1C-46A6-AA4F-81748306A47F}" srcOrd="1" destOrd="0" presId="urn:microsoft.com/office/officeart/2008/layout/RadialCluster"/>
    <dgm:cxn modelId="{0B20A8B9-A7D7-4851-BEFA-4E67166326DC}" type="presParOf" srcId="{DA20C0D9-5FC9-4586-93CE-9778C4F4B0D0}" destId="{C82A70F4-3944-4E25-848D-9BC43FD14C20}" srcOrd="2" destOrd="0" presId="urn:microsoft.com/office/officeart/2008/layout/RadialCluster"/>
    <dgm:cxn modelId="{9525B002-914D-4C24-B91E-3F3E5662F509}" type="presParOf" srcId="{DA20C0D9-5FC9-4586-93CE-9778C4F4B0D0}" destId="{0E3A3D2E-CF6C-40E5-B936-623CEFB5E72B}" srcOrd="3" destOrd="0" presId="urn:microsoft.com/office/officeart/2008/layout/RadialCluster"/>
    <dgm:cxn modelId="{30D919CD-F057-4CA8-98D2-D10A7E8DEFDF}" type="presParOf" srcId="{DA20C0D9-5FC9-4586-93CE-9778C4F4B0D0}" destId="{4B608152-51EA-457A-A34C-C72140D16A09}" srcOrd="4" destOrd="0" presId="urn:microsoft.com/office/officeart/2008/layout/RadialCluster"/>
    <dgm:cxn modelId="{246FD51C-80D6-42D4-BBA2-6B30E66A6EB0}" type="presParOf" srcId="{DA20C0D9-5FC9-4586-93CE-9778C4F4B0D0}" destId="{3F43BDD1-984B-4086-A15A-426785FA2A53}" srcOrd="5" destOrd="0" presId="urn:microsoft.com/office/officeart/2008/layout/RadialCluster"/>
    <dgm:cxn modelId="{D48CAF3E-65E6-40E5-9602-ED8D1E7F5685}" type="presParOf" srcId="{DA20C0D9-5FC9-4586-93CE-9778C4F4B0D0}" destId="{9E993EF9-E951-4E8A-8351-0821F8402659}" srcOrd="6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852E26A-48DC-41DF-B256-CAA46F53C1CD}">
      <dsp:nvSpPr>
        <dsp:cNvPr id="0" name=""/>
        <dsp:cNvSpPr/>
      </dsp:nvSpPr>
      <dsp:spPr>
        <a:xfrm>
          <a:off x="415940" y="491074"/>
          <a:ext cx="1065474" cy="1065474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Для предотвращения незаконных вырубок в России следует</a:t>
          </a:r>
        </a:p>
      </dsp:txBody>
      <dsp:txXfrm>
        <a:off x="467952" y="543086"/>
        <a:ext cx="961450" cy="961450"/>
      </dsp:txXfrm>
    </dsp:sp>
    <dsp:sp modelId="{81A65DCF-7B1C-46A6-AA4F-81748306A47F}">
      <dsp:nvSpPr>
        <dsp:cNvPr id="0" name=""/>
        <dsp:cNvSpPr/>
      </dsp:nvSpPr>
      <dsp:spPr>
        <a:xfrm rot="21464499">
          <a:off x="1481086" y="986130"/>
          <a:ext cx="846188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46188" y="0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2A70F4-3944-4E25-848D-9BC43FD14C20}">
      <dsp:nvSpPr>
        <dsp:cNvPr id="0" name=""/>
        <dsp:cNvSpPr/>
      </dsp:nvSpPr>
      <dsp:spPr>
        <a:xfrm>
          <a:off x="2326946" y="-54658"/>
          <a:ext cx="1183757" cy="2001550"/>
        </a:xfrm>
        <a:prstGeom prst="roundRect">
          <a:avLst/>
        </a:prstGeom>
        <a:gradFill rotWithShape="0">
          <a:gsLst>
            <a:gs pos="0">
              <a:schemeClr val="accent3">
                <a:hueOff val="2019711"/>
                <a:satOff val="12180"/>
                <a:lumOff val="-7385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2019711"/>
                <a:satOff val="12180"/>
                <a:lumOff val="-7385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2019711"/>
                <a:satOff val="12180"/>
                <a:lumOff val="-7385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Осуществлять органам власти всех уровней независимый контроль над отраслью лесного хозяйства, способствуя отслеживанию и фиксированию в открытых источниках всех действий</a:t>
          </a:r>
        </a:p>
      </dsp:txBody>
      <dsp:txXfrm>
        <a:off x="2384732" y="3128"/>
        <a:ext cx="1068185" cy="1885978"/>
      </dsp:txXfrm>
    </dsp:sp>
    <dsp:sp modelId="{0E3A3D2E-CF6C-40E5-B936-623CEFB5E72B}">
      <dsp:nvSpPr>
        <dsp:cNvPr id="0" name=""/>
        <dsp:cNvSpPr/>
      </dsp:nvSpPr>
      <dsp:spPr>
        <a:xfrm rot="2996443">
          <a:off x="1168401" y="2046665"/>
          <a:ext cx="1280714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80714" y="0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608152-51EA-457A-A34C-C72140D16A09}">
      <dsp:nvSpPr>
        <dsp:cNvPr id="0" name=""/>
        <dsp:cNvSpPr/>
      </dsp:nvSpPr>
      <dsp:spPr>
        <a:xfrm>
          <a:off x="1646025" y="2536781"/>
          <a:ext cx="1749976" cy="713868"/>
        </a:xfrm>
        <a:prstGeom prst="roundRect">
          <a:avLst/>
        </a:prstGeom>
        <a:gradFill rotWithShape="0">
          <a:gsLst>
            <a:gs pos="0">
              <a:schemeClr val="accent3">
                <a:hueOff val="4039423"/>
                <a:satOff val="24360"/>
                <a:lumOff val="-1477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4039423"/>
                <a:satOff val="24360"/>
                <a:lumOff val="-1477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4039423"/>
                <a:satOff val="24360"/>
                <a:lumOff val="-1477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800" kern="1200"/>
            <a:t>Производить контроль работы крупных инвестиционных предприятий, занимающихся вырубкой леса</a:t>
          </a:r>
        </a:p>
      </dsp:txBody>
      <dsp:txXfrm>
        <a:off x="1680873" y="2571629"/>
        <a:ext cx="1680280" cy="644172"/>
      </dsp:txXfrm>
    </dsp:sp>
    <dsp:sp modelId="{3F43BDD1-984B-4086-A15A-426785FA2A53}">
      <dsp:nvSpPr>
        <dsp:cNvPr id="0" name=""/>
        <dsp:cNvSpPr/>
      </dsp:nvSpPr>
      <dsp:spPr>
        <a:xfrm rot="5790155">
          <a:off x="219711" y="2152953"/>
          <a:ext cx="1200531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00531" y="0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E993EF9-E951-4E8A-8351-0821F8402659}">
      <dsp:nvSpPr>
        <dsp:cNvPr id="0" name=""/>
        <dsp:cNvSpPr/>
      </dsp:nvSpPr>
      <dsp:spPr>
        <a:xfrm>
          <a:off x="-12269" y="2749357"/>
          <a:ext cx="1392285" cy="1195372"/>
        </a:xfrm>
        <a:prstGeom prst="roundRect">
          <a:avLst/>
        </a:prstGeom>
        <a:gradFill rotWithShape="0">
          <a:gsLst>
            <a:gs pos="0">
              <a:schemeClr val="accent3">
                <a:hueOff val="6059134"/>
                <a:satOff val="36540"/>
                <a:lumOff val="-22155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hueOff val="6059134"/>
                <a:satOff val="36540"/>
                <a:lumOff val="-22155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hueOff val="6059134"/>
                <a:satOff val="36540"/>
                <a:lumOff val="-22155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kern="1200"/>
            <a:t>Предоставлять льготы малым и средним предприятиям, при которых для них будет выгоднее заниматься вырубкой леса легально</a:t>
          </a:r>
        </a:p>
      </dsp:txBody>
      <dsp:txXfrm>
        <a:off x="46084" y="2807710"/>
        <a:ext cx="1275579" cy="10786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0NoLn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NoLn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tNode1NoLn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NoLn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NoLn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NoLn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revTxLt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>
        <a:schemeClr val="dk1"/>
      </a:fontRef>
    </dgm:style>
  </dgm:styleLbl>
</dgm:styleDef>
</file>

<file path=word/theme/theme1.xml><?xml version="1.0" encoding="utf-8"?>
<a:theme xmlns:a="http://schemas.openxmlformats.org/drawingml/2006/main" name="Office Theme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ustom 6">
      <a:majorFont>
        <a:latin typeface="Century Schoolbook"/>
        <a:ea typeface=""/>
        <a:cs typeface=""/>
      </a:majorFont>
      <a:minorFont>
        <a:latin typeface="Century School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A9BDFA-A1B5-4F38-8B5A-3C85B1433F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76C48E-4C0F-468C-B5F5-074B2EE9B9E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232B06B9-27AB-40FB-B977-14D6FC8A98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9B858D-C272-42FB-BFB4-3B09EE2E6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Образовательный буклет.dotx</Template>
  <TotalTime>257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</cp:lastModifiedBy>
  <cp:revision>10</cp:revision>
  <dcterms:created xsi:type="dcterms:W3CDTF">2026-08-26T18:06:00Z</dcterms:created>
  <dcterms:modified xsi:type="dcterms:W3CDTF">2026-08-26T22:41:00Z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